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38" w:rsidRDefault="00AD3838" w:rsidP="00B2767B">
      <w:pPr>
        <w:pStyle w:val="Header"/>
        <w:rPr>
          <w:b/>
          <w:sz w:val="28"/>
          <w:szCs w:val="28"/>
        </w:rPr>
      </w:pPr>
    </w:p>
    <w:p w:rsidR="00AD3838" w:rsidRPr="00CE55E4" w:rsidRDefault="00AD3838" w:rsidP="00C00EAC">
      <w:pPr>
        <w:ind w:left="11880"/>
        <w:rPr>
          <w:b/>
        </w:rPr>
      </w:pPr>
      <w:r w:rsidRPr="00CE55E4">
        <w:rPr>
          <w:b/>
        </w:rPr>
        <w:t>Додаток</w:t>
      </w:r>
    </w:p>
    <w:p w:rsidR="00AD3838" w:rsidRDefault="00AD3838" w:rsidP="00C00EAC">
      <w:pPr>
        <w:ind w:left="11880"/>
        <w:rPr>
          <w:b/>
        </w:rPr>
      </w:pPr>
      <w:r w:rsidRPr="00CE55E4">
        <w:rPr>
          <w:b/>
        </w:rPr>
        <w:t xml:space="preserve">до постанови  Богородчанської </w:t>
      </w:r>
    </w:p>
    <w:p w:rsidR="00AD3838" w:rsidRDefault="00AD3838" w:rsidP="00C00EAC">
      <w:pPr>
        <w:ind w:left="11880"/>
        <w:rPr>
          <w:b/>
        </w:rPr>
      </w:pPr>
      <w:r w:rsidRPr="00CE55E4">
        <w:rPr>
          <w:b/>
        </w:rPr>
        <w:t>селищної територіальної</w:t>
      </w:r>
    </w:p>
    <w:p w:rsidR="00AD3838" w:rsidRPr="00CE55E4" w:rsidRDefault="00AD3838" w:rsidP="00C00EAC">
      <w:pPr>
        <w:ind w:left="11880"/>
        <w:rPr>
          <w:b/>
        </w:rPr>
      </w:pPr>
      <w:r w:rsidRPr="00CE55E4">
        <w:rPr>
          <w:b/>
        </w:rPr>
        <w:t>виборчої комісії</w:t>
      </w:r>
    </w:p>
    <w:p w:rsidR="00AD3838" w:rsidRDefault="00AD3838" w:rsidP="00C00EAC">
      <w:pPr>
        <w:ind w:left="11880"/>
        <w:rPr>
          <w:b/>
        </w:rPr>
      </w:pPr>
      <w:r w:rsidRPr="00CE55E4">
        <w:rPr>
          <w:b/>
        </w:rPr>
        <w:t>від 05 жовтня 2020 року № 3</w:t>
      </w:r>
    </w:p>
    <w:p w:rsidR="00AD3838" w:rsidRDefault="00AD3838" w:rsidP="00C00EAC">
      <w:pPr>
        <w:ind w:left="11880"/>
        <w:rPr>
          <w:b/>
        </w:rPr>
      </w:pPr>
    </w:p>
    <w:p w:rsidR="00AD3838" w:rsidRPr="00CE55E4" w:rsidRDefault="00AD3838" w:rsidP="00C00EAC">
      <w:pPr>
        <w:ind w:left="11880"/>
      </w:pPr>
    </w:p>
    <w:p w:rsidR="00AD3838" w:rsidRPr="00720822" w:rsidRDefault="00AD3838" w:rsidP="00C00EAC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Богородчанська дільнична виборча комісія виборчої дільниці </w:t>
      </w:r>
      <w:r w:rsidRPr="00720822">
        <w:rPr>
          <w:b/>
          <w:sz w:val="28"/>
          <w:szCs w:val="28"/>
        </w:rPr>
        <w:t xml:space="preserve">260001 </w:t>
      </w:r>
    </w:p>
    <w:p w:rsidR="00AD3838" w:rsidRPr="00720822" w:rsidRDefault="00AD3838" w:rsidP="00B2767B">
      <w:pPr>
        <w:pStyle w:val="Header"/>
        <w:rPr>
          <w:b/>
          <w:sz w:val="28"/>
          <w:szCs w:val="28"/>
        </w:rPr>
      </w:pPr>
    </w:p>
    <w:tbl>
      <w:tblPr>
        <w:tblW w:w="161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0"/>
        <w:gridCol w:w="4022"/>
        <w:gridCol w:w="2192"/>
        <w:gridCol w:w="4802"/>
        <w:gridCol w:w="3497"/>
      </w:tblGrid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5D7283" w:rsidRDefault="00AD3838" w:rsidP="00720822">
            <w:pPr>
              <w:shd w:val="clear" w:color="auto" w:fill="F8F8F8"/>
              <w:ind w:right="-108"/>
              <w:jc w:val="center"/>
              <w:rPr>
                <w:b/>
                <w:sz w:val="28"/>
                <w:szCs w:val="28"/>
              </w:rPr>
            </w:pPr>
            <w:r w:rsidRPr="005D7283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5D7283" w:rsidRDefault="00AD3838" w:rsidP="00720822">
            <w:pPr>
              <w:shd w:val="clear" w:color="auto" w:fill="F8F8F8"/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5D7283">
              <w:rPr>
                <w:b/>
                <w:sz w:val="28"/>
                <w:szCs w:val="28"/>
              </w:rPr>
              <w:t>Прізвище, ім’я, побатькові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5D7283" w:rsidRDefault="00AD3838" w:rsidP="0039654E">
            <w:pPr>
              <w:shd w:val="clear" w:color="auto" w:fill="F8F8F8"/>
              <w:jc w:val="center"/>
              <w:rPr>
                <w:b/>
                <w:sz w:val="28"/>
                <w:szCs w:val="28"/>
              </w:rPr>
            </w:pPr>
            <w:r w:rsidRPr="005D7283">
              <w:rPr>
                <w:b/>
                <w:sz w:val="28"/>
                <w:szCs w:val="28"/>
              </w:rPr>
              <w:t>Дата народження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5D7283" w:rsidRDefault="00AD3838" w:rsidP="00720822">
            <w:pPr>
              <w:shd w:val="clear" w:color="auto" w:fill="F8F8F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Хто</w:t>
            </w:r>
            <w:r w:rsidRPr="005D7283">
              <w:rPr>
                <w:b/>
                <w:sz w:val="28"/>
                <w:szCs w:val="28"/>
              </w:rPr>
              <w:t xml:space="preserve"> висуну</w:t>
            </w: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5D7283" w:rsidRDefault="00AD3838" w:rsidP="00D31E84">
            <w:pPr>
              <w:shd w:val="clear" w:color="auto" w:fill="F8F8F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Підстава включення до складу комісії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A71194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A71194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 xml:space="preserve">Ковальчук Катерина </w:t>
            </w:r>
            <w:bookmarkStart w:id="0" w:name="_GoBack"/>
            <w:bookmarkEnd w:id="0"/>
            <w:r w:rsidRPr="00720822">
              <w:rPr>
                <w:sz w:val="28"/>
                <w:szCs w:val="28"/>
              </w:rPr>
              <w:t>Віталіївна</w:t>
            </w:r>
            <w:r>
              <w:rPr>
                <w:sz w:val="28"/>
                <w:szCs w:val="28"/>
              </w:rPr>
              <w:t xml:space="preserve"> (голова комісії)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28.04.1979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Никорович С.І.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Коритан Олег Ігорович</w:t>
            </w:r>
            <w:r>
              <w:rPr>
                <w:sz w:val="28"/>
                <w:szCs w:val="28"/>
              </w:rPr>
              <w:t xml:space="preserve"> (заступник глови комісії)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10.09.1995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3.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Гуцуляк Марія Миколаївна</w:t>
            </w:r>
            <w:r>
              <w:rPr>
                <w:sz w:val="28"/>
                <w:szCs w:val="28"/>
              </w:rPr>
              <w:t xml:space="preserve"> (секретар комісії)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05.08.1987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4.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Батура Галина Антонівна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24.11.1986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Бойчук Оксана Миколаївна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21.07.1960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6.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720822">
              <w:rPr>
                <w:bCs/>
                <w:sz w:val="28"/>
                <w:szCs w:val="28"/>
              </w:rPr>
              <w:t>Говдяк Христина Володимирівна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720822">
              <w:rPr>
                <w:bCs/>
                <w:sz w:val="28"/>
                <w:szCs w:val="28"/>
              </w:rPr>
              <w:t>16.08.1992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Грабницька Наталія Михайлівна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04.07.1996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територіальної організації П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олітичної партії 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ГОЛОС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rFonts w:ascii="Calibri" w:hAnsi="Calibri"/>
                <w:sz w:val="28"/>
                <w:szCs w:val="28"/>
                <w:lang w:eastAsia="uk-UA"/>
              </w:rPr>
            </w:pPr>
            <w:r w:rsidRPr="00720822">
              <w:rPr>
                <w:rFonts w:ascii="Calibri" w:hAnsi="Calibri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Конкольняк Марина Андріївна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26.08.1999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720822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720822">
              <w:rPr>
                <w:color w:val="000000"/>
                <w:sz w:val="28"/>
                <w:szCs w:val="28"/>
              </w:rPr>
              <w:t>Кочкодан Світлана Юріївна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720822">
              <w:rPr>
                <w:color w:val="000000"/>
                <w:sz w:val="28"/>
                <w:szCs w:val="28"/>
              </w:rPr>
              <w:t>31.01.1975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ОБЛАСНОЇ ОРГАНІЗАЦІЇ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 ПАРТІЇ «ВСЕУКРАЇНСЬКЕ ОБЄДНАННЯ «ПЛАТФОРМА ГРОМАД»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10.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left="-108" w:right="-108"/>
              <w:jc w:val="center"/>
              <w:rPr>
                <w:bCs/>
                <w:sz w:val="28"/>
                <w:szCs w:val="28"/>
              </w:rPr>
            </w:pPr>
            <w:r w:rsidRPr="00720822">
              <w:rPr>
                <w:bCs/>
                <w:sz w:val="28"/>
                <w:szCs w:val="28"/>
              </w:rPr>
              <w:t>Кудибин Ірина Василівна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23.06.1991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сеукраїнського об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Мартинюк Мар’яна Іванівна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22.08.2000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12.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Матищак Лариса Федорівна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12.11.1985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0451C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регіональної організації політичної партії «Перемога Пальчевського»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13.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Новицька Лілія  Василівна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31.10.1973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14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Петрунько Антоніна Святославівна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18.02.1961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15.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Прокопів Наталія Ярославівна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05.09.1990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нківської обласної організації П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олітичної партії  </w:t>
            </w:r>
            <w:r w:rsidRPr="004C5A0D">
              <w:rPr>
                <w:color w:val="000000"/>
                <w:sz w:val="28"/>
                <w:szCs w:val="28"/>
                <w:shd w:val="clear" w:color="auto" w:fill="FFFFFF"/>
              </w:rPr>
              <w:t>«УДАР (Український Демократичний Альянс за Реформи) Віталія Кличка»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16.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Сидір Наталія Степанівна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20.01.1961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партії «Об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17.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Сікач Андрій Васильович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720822">
              <w:rPr>
                <w:sz w:val="28"/>
                <w:szCs w:val="28"/>
              </w:rPr>
              <w:t>30.09.2002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720822" w:rsidTr="00321FA6">
        <w:trPr>
          <w:trHeight w:val="211"/>
        </w:trPr>
        <w:tc>
          <w:tcPr>
            <w:tcW w:w="1630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02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Шум’яцька Оксана Володимирівна</w:t>
            </w:r>
          </w:p>
        </w:tc>
        <w:tc>
          <w:tcPr>
            <w:tcW w:w="2192" w:type="dxa"/>
            <w:shd w:val="clear" w:color="auto" w:fill="F8F8F8"/>
            <w:vAlign w:val="center"/>
          </w:tcPr>
          <w:p w:rsidR="00AD3838" w:rsidRPr="00720822" w:rsidRDefault="00AD3838" w:rsidP="0039654E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720822">
              <w:rPr>
                <w:color w:val="000000"/>
                <w:sz w:val="28"/>
                <w:szCs w:val="28"/>
                <w:lang w:eastAsia="uk-UA"/>
              </w:rPr>
              <w:t>28.01.1956</w:t>
            </w:r>
          </w:p>
        </w:tc>
        <w:tc>
          <w:tcPr>
            <w:tcW w:w="4802" w:type="dxa"/>
            <w:shd w:val="clear" w:color="auto" w:fill="F8F8F8"/>
            <w:vAlign w:val="center"/>
          </w:tcPr>
          <w:p w:rsidR="00AD3838" w:rsidRPr="00720822" w:rsidRDefault="00AD3838" w:rsidP="00720822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97" w:type="dxa"/>
            <w:shd w:val="clear" w:color="auto" w:fill="F8F8F8"/>
            <w:vAlign w:val="center"/>
          </w:tcPr>
          <w:p w:rsidR="00AD3838" w:rsidRPr="00720822" w:rsidRDefault="00AD3838" w:rsidP="00D31E84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Default="00AD3838">
      <w:pPr>
        <w:rPr>
          <w:sz w:val="28"/>
          <w:szCs w:val="28"/>
        </w:rPr>
      </w:pPr>
    </w:p>
    <w:p w:rsidR="00AD3838" w:rsidRDefault="00AD3838" w:rsidP="00E546C4">
      <w:pPr>
        <w:rPr>
          <w:b/>
          <w:sz w:val="18"/>
          <w:szCs w:val="18"/>
        </w:rPr>
      </w:pPr>
    </w:p>
    <w:p w:rsidR="00AD3838" w:rsidRDefault="00AD3838" w:rsidP="00E546C4">
      <w:pPr>
        <w:rPr>
          <w:b/>
          <w:sz w:val="18"/>
          <w:szCs w:val="18"/>
        </w:rPr>
      </w:pPr>
    </w:p>
    <w:p w:rsidR="00AD3838" w:rsidRDefault="00AD3838" w:rsidP="00E546C4">
      <w:pPr>
        <w:rPr>
          <w:b/>
          <w:sz w:val="18"/>
          <w:szCs w:val="18"/>
        </w:rPr>
      </w:pPr>
    </w:p>
    <w:p w:rsidR="00AD3838" w:rsidRPr="00720822" w:rsidRDefault="00AD3838" w:rsidP="002C7158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  <w:t xml:space="preserve">Богородчанська дільнична виборча комісія виборчої дільниці </w:t>
      </w:r>
      <w:r w:rsidRPr="00720822">
        <w:rPr>
          <w:b/>
          <w:sz w:val="28"/>
          <w:szCs w:val="28"/>
        </w:rPr>
        <w:t>26000</w:t>
      </w:r>
      <w:r>
        <w:rPr>
          <w:b/>
          <w:sz w:val="28"/>
          <w:szCs w:val="28"/>
        </w:rPr>
        <w:t>2</w:t>
      </w:r>
      <w:r w:rsidRPr="00720822">
        <w:rPr>
          <w:b/>
          <w:sz w:val="28"/>
          <w:szCs w:val="28"/>
        </w:rPr>
        <w:t xml:space="preserve"> </w:t>
      </w:r>
    </w:p>
    <w:p w:rsidR="00AD3838" w:rsidRPr="007C119B" w:rsidRDefault="00AD3838" w:rsidP="00E546C4">
      <w:pPr>
        <w:jc w:val="center"/>
        <w:rPr>
          <w:b/>
          <w:sz w:val="28"/>
          <w:szCs w:val="28"/>
        </w:rPr>
      </w:pPr>
    </w:p>
    <w:tbl>
      <w:tblPr>
        <w:tblW w:w="16124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4140"/>
        <w:gridCol w:w="2160"/>
        <w:gridCol w:w="4860"/>
        <w:gridCol w:w="3420"/>
      </w:tblGrid>
      <w:tr w:rsidR="00AD3838" w:rsidRPr="00E473DA" w:rsidTr="00E546C4">
        <w:trPr>
          <w:trHeight w:val="826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Симкович Олег Володимирович</w:t>
            </w:r>
            <w:r w:rsidRPr="00E473DA">
              <w:rPr>
                <w:color w:val="000000"/>
                <w:sz w:val="28"/>
                <w:szCs w:val="28"/>
              </w:rPr>
              <w:t xml:space="preserve">  (</w:t>
            </w:r>
            <w:r>
              <w:rPr>
                <w:color w:val="000000"/>
                <w:sz w:val="28"/>
                <w:szCs w:val="28"/>
              </w:rPr>
              <w:t>г</w:t>
            </w:r>
            <w:r w:rsidRPr="00E473DA">
              <w:rPr>
                <w:color w:val="000000"/>
                <w:sz w:val="28"/>
                <w:szCs w:val="28"/>
              </w:rPr>
              <w:t>олова комісії)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30.08.1989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сеукраїнського об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511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2.</w:t>
            </w:r>
          </w:p>
        </w:tc>
        <w:tc>
          <w:tcPr>
            <w:tcW w:w="4140" w:type="dxa"/>
            <w:vAlign w:val="center"/>
          </w:tcPr>
          <w:p w:rsidR="00AD3838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Скрипник Ірина Михайлівна</w:t>
            </w:r>
          </w:p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з</w:t>
            </w:r>
            <w:r w:rsidRPr="00E473DA">
              <w:rPr>
                <w:color w:val="000000"/>
                <w:sz w:val="28"/>
                <w:szCs w:val="28"/>
              </w:rPr>
              <w:t>аступник  голови</w:t>
            </w:r>
            <w:r>
              <w:rPr>
                <w:color w:val="000000"/>
                <w:sz w:val="28"/>
                <w:szCs w:val="28"/>
              </w:rPr>
              <w:t xml:space="preserve"> комісії 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21.03.2000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353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40" w:type="dxa"/>
            <w:vAlign w:val="center"/>
          </w:tcPr>
          <w:p w:rsidR="00AD3838" w:rsidRDefault="00AD3838" w:rsidP="00A71194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Руденко Ірина Богданівна</w:t>
            </w:r>
            <w:r>
              <w:rPr>
                <w:sz w:val="28"/>
                <w:szCs w:val="28"/>
              </w:rPr>
              <w:t xml:space="preserve">  </w:t>
            </w:r>
          </w:p>
          <w:p w:rsidR="00AD3838" w:rsidRPr="00E473DA" w:rsidRDefault="00AD3838" w:rsidP="00A71194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E473DA">
              <w:rPr>
                <w:color w:val="000000"/>
                <w:sz w:val="28"/>
                <w:szCs w:val="28"/>
              </w:rPr>
              <w:t>екретар</w:t>
            </w:r>
            <w:r>
              <w:rPr>
                <w:color w:val="000000"/>
                <w:sz w:val="28"/>
                <w:szCs w:val="28"/>
              </w:rPr>
              <w:t xml:space="preserve"> комісії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14.06.1977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425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4.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Будункевич Вікторія Василівна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10.01.1983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територіальної організації П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олітичної партії 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ГОЛОС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649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5.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Вербовський Андрій Володимирович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27.10.1975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172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pStyle w:val="Header"/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6.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pStyle w:val="Header"/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Галюк Олександра Миколаївна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pStyle w:val="Header"/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14.08.1965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Богородчанська районна організація</w:t>
            </w:r>
            <w:r w:rsidRPr="00631707">
              <w:rPr>
                <w:sz w:val="28"/>
                <w:szCs w:val="28"/>
              </w:rPr>
              <w:t xml:space="preserve"> «Народний Рух України»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515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7.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Клебан Тетяна Анатоліївна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08.08.1967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2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529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Мартинець Софія Володимирівна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04.01.2001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ОБЛАСНОЇ ОРГАНІЗАЦІЇ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 ПАРТІЇ «ВСЕУКРАЇНСЬКЕ ОБЄДНАННЯ «ПЛАТФОРМА ГРОМАД»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523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9.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Мартинюк Олександр Іванович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11.02.1992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337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10.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Мисюга Емілія Ігорівна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24.01.2000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1205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Дідух Ірина Володимирівна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04.12.1999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541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12.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Парфан Віталія Віталіївна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14.03.2000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521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13.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Пашинова Христина Володимирівна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E473DA">
              <w:rPr>
                <w:bCs/>
                <w:sz w:val="28"/>
                <w:szCs w:val="28"/>
              </w:rPr>
              <w:t>10.05.1988</w:t>
            </w:r>
          </w:p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420" w:type="dxa"/>
          </w:tcPr>
          <w:p w:rsidR="00AD3838" w:rsidRDefault="00AD3838" w:rsidP="00A71194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5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708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14.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left="-30"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Роспопа Анжела Ярославівна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16.06.1990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0451C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регіональної організації політичної партії «Перемога Пальчевського»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536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15.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Роспопа Ірина Мирославівна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02.09.1983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Никорович С.І.</w:t>
            </w:r>
          </w:p>
        </w:tc>
        <w:tc>
          <w:tcPr>
            <w:tcW w:w="342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357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Цівка Оксана Богданівна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23.05.1972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892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Цюпа Іван Федорович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</w:rPr>
              <w:t>01.08.1959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E473DA" w:rsidTr="00E546C4">
        <w:trPr>
          <w:trHeight w:val="717"/>
        </w:trPr>
        <w:tc>
          <w:tcPr>
            <w:tcW w:w="1544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18.</w:t>
            </w:r>
          </w:p>
        </w:tc>
        <w:tc>
          <w:tcPr>
            <w:tcW w:w="414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ind w:left="-108" w:right="-10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Яремчак Уляна Володимирівна</w:t>
            </w:r>
          </w:p>
        </w:tc>
        <w:tc>
          <w:tcPr>
            <w:tcW w:w="21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473DA">
              <w:rPr>
                <w:sz w:val="28"/>
                <w:szCs w:val="28"/>
              </w:rPr>
              <w:t>01.07.1986</w:t>
            </w:r>
          </w:p>
        </w:tc>
        <w:tc>
          <w:tcPr>
            <w:tcW w:w="4860" w:type="dxa"/>
            <w:vAlign w:val="center"/>
          </w:tcPr>
          <w:p w:rsidR="00AD3838" w:rsidRPr="00E473DA" w:rsidRDefault="00AD3838" w:rsidP="00A71194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партії «Об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A71194"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</w:tbl>
    <w:p w:rsidR="00AD3838" w:rsidRDefault="00AD3838" w:rsidP="00E546C4">
      <w:pPr>
        <w:rPr>
          <w:sz w:val="18"/>
          <w:szCs w:val="18"/>
        </w:rPr>
      </w:pPr>
    </w:p>
    <w:p w:rsidR="00AD3838" w:rsidRPr="00931F0D" w:rsidRDefault="00AD3838" w:rsidP="00E546C4">
      <w:pPr>
        <w:rPr>
          <w:sz w:val="18"/>
          <w:szCs w:val="18"/>
        </w:rPr>
      </w:pPr>
    </w:p>
    <w:p w:rsidR="00AD3838" w:rsidRDefault="00AD3838" w:rsidP="00A71194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  <w:t xml:space="preserve">Богородчанська дільнична виборча комісія виборчої дільниці </w:t>
      </w:r>
      <w:r w:rsidRPr="00720822">
        <w:rPr>
          <w:b/>
          <w:sz w:val="28"/>
          <w:szCs w:val="28"/>
        </w:rPr>
        <w:t>26000</w:t>
      </w:r>
      <w:r>
        <w:rPr>
          <w:b/>
          <w:sz w:val="28"/>
          <w:szCs w:val="28"/>
        </w:rPr>
        <w:t>3</w:t>
      </w:r>
    </w:p>
    <w:p w:rsidR="00AD3838" w:rsidRPr="00720822" w:rsidRDefault="00AD3838" w:rsidP="00A71194">
      <w:pPr>
        <w:pStyle w:val="Header"/>
        <w:jc w:val="center"/>
        <w:rPr>
          <w:b/>
          <w:sz w:val="28"/>
          <w:szCs w:val="28"/>
        </w:rPr>
      </w:pPr>
    </w:p>
    <w:tbl>
      <w:tblPr>
        <w:tblW w:w="1602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4140"/>
        <w:gridCol w:w="2160"/>
        <w:gridCol w:w="4860"/>
        <w:gridCol w:w="3420"/>
      </w:tblGrid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Пучко Людмила Василівна</w:t>
            </w:r>
            <w:r>
              <w:rPr>
                <w:sz w:val="28"/>
                <w:szCs w:val="28"/>
              </w:rPr>
              <w:t xml:space="preserve"> (голова комісії)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24.10.1977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0451C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регіональної організації політичної партії «Перемога Пальчевського»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Кіпещук Любов Степанівна</w:t>
            </w:r>
            <w:r>
              <w:rPr>
                <w:sz w:val="28"/>
                <w:szCs w:val="28"/>
              </w:rPr>
              <w:t xml:space="preserve"> (заступник голови комісії)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14.06.1982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Паславська Уляна Теодозіївна</w:t>
            </w:r>
            <w:r>
              <w:rPr>
                <w:sz w:val="28"/>
                <w:szCs w:val="28"/>
              </w:rPr>
              <w:t xml:space="preserve"> (секретар комісії )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22.10.1974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4.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Бобик Катерина Андріївна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17.11.1959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ОБЛАСНОЇ ОРГАНІЗАЦІЇ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 ПАРТІЇ «ВСЕУКРАЇНСЬКЕ ОБЄДНАННЯ «ПЛАТФОРМА ГРОМАД»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5.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Вислюк Світлана Володимирівна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25.06.1993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5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Гашенюк Анна Володимирівна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08.06.1998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територіальної організації П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олітичної партії 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ГОЛОС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7.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Іваночко Любомир Іванович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01.04.1988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сеукраїнського об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8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Конкольняк Марта Андріївна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26.08.1999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356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9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Кривцун Богдан Олегович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17.04.2001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10.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Парфан Вікторія Романівна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09.05.1998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Парфан Лілія Миколаївна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16.05.1971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12.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Петришин Дар’я Олександрівна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02.06.1989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партії «Об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13.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Поворозник Назар Миколайович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26.05.1986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Богородчанська районна організація</w:t>
            </w:r>
            <w:r w:rsidRPr="00631707">
              <w:rPr>
                <w:sz w:val="28"/>
                <w:szCs w:val="28"/>
              </w:rPr>
              <w:t xml:space="preserve"> «Народний Рух України»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14.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Попович  Андрій Володимирович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17.11.2001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15.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Семака Валентина Михайлівна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10.03.1982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16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Скрипник-Петрунишин Леся Василівна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24.02.1985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17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Федорів Леся Дмитрівна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30.06.1985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Никорович С.І.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5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A71194" w:rsidTr="00A71194">
        <w:trPr>
          <w:trHeight w:val="727"/>
          <w:jc w:val="center"/>
        </w:trPr>
        <w:tc>
          <w:tcPr>
            <w:tcW w:w="14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18.</w:t>
            </w:r>
          </w:p>
        </w:tc>
        <w:tc>
          <w:tcPr>
            <w:tcW w:w="414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Яблончук Ольга Дмитрівна</w:t>
            </w:r>
          </w:p>
        </w:tc>
        <w:tc>
          <w:tcPr>
            <w:tcW w:w="21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A71194">
              <w:rPr>
                <w:sz w:val="28"/>
                <w:szCs w:val="28"/>
              </w:rPr>
              <w:t>12.07.1981</w:t>
            </w:r>
          </w:p>
        </w:tc>
        <w:tc>
          <w:tcPr>
            <w:tcW w:w="486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shd w:val="clear" w:color="auto" w:fill="F8F8F8"/>
            <w:vAlign w:val="center"/>
          </w:tcPr>
          <w:p w:rsidR="00AD3838" w:rsidRPr="00A71194" w:rsidRDefault="00AD3838" w:rsidP="00A71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Default="00AD3838" w:rsidP="00A71194"/>
    <w:p w:rsidR="00AD3838" w:rsidRPr="002B3ACB" w:rsidRDefault="00AD3838" w:rsidP="00A50636">
      <w:pPr>
        <w:pStyle w:val="Header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2B3ACB">
        <w:rPr>
          <w:b/>
          <w:sz w:val="28"/>
          <w:szCs w:val="28"/>
        </w:rPr>
        <w:t>Глибоківська дільнична виборча комісія виборчої дільниці 260009</w:t>
      </w:r>
    </w:p>
    <w:p w:rsidR="00AD3838" w:rsidRPr="002B3ACB" w:rsidRDefault="00AD3838" w:rsidP="00A50636">
      <w:pPr>
        <w:rPr>
          <w:b/>
          <w:sz w:val="28"/>
          <w:szCs w:val="28"/>
        </w:rPr>
      </w:pPr>
    </w:p>
    <w:tbl>
      <w:tblPr>
        <w:tblW w:w="160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3959"/>
        <w:gridCol w:w="2341"/>
        <w:gridCol w:w="4680"/>
        <w:gridCol w:w="3420"/>
      </w:tblGrid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</w:t>
            </w:r>
          </w:p>
        </w:tc>
        <w:tc>
          <w:tcPr>
            <w:tcW w:w="3959" w:type="dxa"/>
            <w:vAlign w:val="center"/>
          </w:tcPr>
          <w:p w:rsidR="00AD3838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Іванюк Марія Іванівна</w:t>
            </w:r>
          </w:p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(голова комісії )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20.08.1961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2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Проців Марія Володимирівна</w:t>
            </w:r>
            <w:r>
              <w:rPr>
                <w:sz w:val="28"/>
                <w:szCs w:val="28"/>
              </w:rPr>
              <w:t xml:space="preserve"> (заступник голови комісії)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22.01.1960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5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3.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Стискун Наталія Михайлівна</w:t>
            </w:r>
            <w:r>
              <w:rPr>
                <w:sz w:val="28"/>
                <w:szCs w:val="28"/>
              </w:rPr>
              <w:t xml:space="preserve"> (секретар комісії)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21.06.1992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2B3ACB" w:rsidTr="001F22FC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4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Бомба Марія Василівна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06.01.1961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сеукраїнського об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420" w:type="dxa"/>
          </w:tcPr>
          <w:p w:rsidR="00AD3838" w:rsidRDefault="00AD3838" w:rsidP="001F22FC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tcBorders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5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Гальчук Ярослав Вадимович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09.12.1992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територіальної організації П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олітичної партії 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ГОЛОС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tcBorders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6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Коцюба Ірина Романівна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09.02.1984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2B3ACB" w:rsidTr="001F22FC">
        <w:trPr>
          <w:trHeight w:val="281"/>
        </w:trPr>
        <w:tc>
          <w:tcPr>
            <w:tcW w:w="1620" w:type="dxa"/>
            <w:tcBorders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7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Кубірка Микола Дмитрович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15.12.1991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tcBorders>
              <w:left w:val="single" w:sz="4" w:space="0" w:color="000000"/>
            </w:tcBorders>
          </w:tcPr>
          <w:p w:rsidR="00AD3838" w:rsidRDefault="00AD3838" w:rsidP="001F22FC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8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Куртяк Мирослава Василівна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08.08.1987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9.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Маслій Марія Романівна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17.09.1983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10.</w:t>
            </w:r>
          </w:p>
        </w:tc>
        <w:tc>
          <w:tcPr>
            <w:tcW w:w="3959" w:type="dxa"/>
            <w:tcBorders>
              <w:top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Пеклич Леся Степанівна</w:t>
            </w:r>
          </w:p>
        </w:tc>
        <w:tc>
          <w:tcPr>
            <w:tcW w:w="2341" w:type="dxa"/>
            <w:tcBorders>
              <w:top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27.07.1985</w:t>
            </w:r>
          </w:p>
        </w:tc>
        <w:tc>
          <w:tcPr>
            <w:tcW w:w="4680" w:type="dxa"/>
            <w:tcBorders>
              <w:top w:val="single" w:sz="4" w:space="0" w:color="000000"/>
            </w:tcBorders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партії «Об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11.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Приймак Мар'яна Михайлівна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16.08.1982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1F22FC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12.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Приймак Світлана Олександрівна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02.08.1966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1F22FC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1F22FC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13.</w:t>
            </w:r>
          </w:p>
        </w:tc>
        <w:tc>
          <w:tcPr>
            <w:tcW w:w="3959" w:type="dxa"/>
            <w:tcBorders>
              <w:bottom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Романюк Юлія Валеріївна</w:t>
            </w:r>
          </w:p>
        </w:tc>
        <w:tc>
          <w:tcPr>
            <w:tcW w:w="2341" w:type="dxa"/>
            <w:tcBorders>
              <w:bottom w:val="single" w:sz="4" w:space="0" w:color="000000"/>
            </w:tcBorders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18.12.1993</w:t>
            </w:r>
          </w:p>
        </w:tc>
        <w:tc>
          <w:tcPr>
            <w:tcW w:w="4680" w:type="dxa"/>
            <w:tcBorders>
              <w:bottom w:val="single" w:sz="4" w:space="0" w:color="000000"/>
            </w:tcBorders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1F22FC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14.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Соловей Мар</w:t>
            </w:r>
            <w:r>
              <w:rPr>
                <w:sz w:val="28"/>
                <w:szCs w:val="28"/>
              </w:rPr>
              <w:t>’</w:t>
            </w:r>
            <w:r w:rsidRPr="002B3ACB">
              <w:rPr>
                <w:sz w:val="28"/>
                <w:szCs w:val="28"/>
              </w:rPr>
              <w:t>яна Василівна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17.08.1991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0451C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регіональної організації політичної партії «Перемога Пальчевського»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15.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Срібняк Оксана Василівна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07.04.1968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ОБЛАСНОЇ ОРГАНІЗАЦІЇ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 ПАРТІЇ «ВСЕУКРАЇНСЬКЕ ОБЄДНАННЯ «ПЛАТФОРМА ГРОМАД»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2B3ACB" w:rsidTr="002B3ACB">
        <w:trPr>
          <w:trHeight w:val="281"/>
        </w:trPr>
        <w:tc>
          <w:tcPr>
            <w:tcW w:w="1620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16.</w:t>
            </w:r>
          </w:p>
        </w:tc>
        <w:tc>
          <w:tcPr>
            <w:tcW w:w="3959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Черевко Степан Васильович</w:t>
            </w:r>
          </w:p>
        </w:tc>
        <w:tc>
          <w:tcPr>
            <w:tcW w:w="2341" w:type="dxa"/>
            <w:vAlign w:val="center"/>
          </w:tcPr>
          <w:p w:rsidR="00AD3838" w:rsidRPr="002B3ACB" w:rsidRDefault="00AD3838" w:rsidP="002B3ACB">
            <w:pPr>
              <w:jc w:val="center"/>
              <w:rPr>
                <w:sz w:val="28"/>
                <w:szCs w:val="28"/>
              </w:rPr>
            </w:pPr>
            <w:r w:rsidRPr="002B3ACB">
              <w:rPr>
                <w:sz w:val="28"/>
                <w:szCs w:val="28"/>
              </w:rPr>
              <w:t>03.01.1988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Pr="002B3ACB" w:rsidRDefault="00AD3838" w:rsidP="00A50636">
      <w:pPr>
        <w:rPr>
          <w:sz w:val="28"/>
          <w:szCs w:val="28"/>
        </w:rPr>
      </w:pPr>
    </w:p>
    <w:p w:rsidR="00AD3838" w:rsidRPr="001F22FC" w:rsidRDefault="00AD3838" w:rsidP="001F22FC">
      <w:pPr>
        <w:pStyle w:val="Header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1F22FC">
        <w:rPr>
          <w:b/>
          <w:sz w:val="28"/>
          <w:szCs w:val="28"/>
        </w:rPr>
        <w:t>Горохолинська дільнична виборча комісія виборчої дільниці 260010</w:t>
      </w:r>
    </w:p>
    <w:p w:rsidR="00AD3838" w:rsidRPr="001F22FC" w:rsidRDefault="00AD3838" w:rsidP="001F22FC">
      <w:pPr>
        <w:rPr>
          <w:b/>
          <w:sz w:val="28"/>
          <w:szCs w:val="28"/>
        </w:rPr>
      </w:pPr>
    </w:p>
    <w:tbl>
      <w:tblPr>
        <w:tblW w:w="160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"/>
        <w:gridCol w:w="1619"/>
        <w:gridCol w:w="3959"/>
        <w:gridCol w:w="2339"/>
        <w:gridCol w:w="4679"/>
        <w:gridCol w:w="3419"/>
      </w:tblGrid>
      <w:tr w:rsidR="00AD3838" w:rsidRPr="001F22FC" w:rsidTr="001F22FC">
        <w:trPr>
          <w:trHeight w:val="1258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Борищак Тетяна Мирославівна</w:t>
            </w:r>
            <w:r>
              <w:rPr>
                <w:sz w:val="28"/>
                <w:szCs w:val="28"/>
              </w:rPr>
              <w:t xml:space="preserve"> (голова комісії)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29.06.1982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1F22FC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Федорів Наталія Євгенівна</w:t>
            </w:r>
            <w:r>
              <w:rPr>
                <w:sz w:val="28"/>
                <w:szCs w:val="28"/>
              </w:rPr>
              <w:t xml:space="preserve"> (заступник голови комісії)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29.11.1992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Мотуз Наталія Василівна</w:t>
            </w:r>
            <w:r>
              <w:rPr>
                <w:sz w:val="28"/>
                <w:szCs w:val="28"/>
              </w:rPr>
              <w:t xml:space="preserve"> (секретар комісії)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04.03.1975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4.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Білоус Наталія Василівна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27.02.1989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Никорович С.І.</w:t>
            </w:r>
          </w:p>
        </w:tc>
        <w:tc>
          <w:tcPr>
            <w:tcW w:w="3420" w:type="dxa"/>
            <w:vAlign w:val="center"/>
          </w:tcPr>
          <w:p w:rsidR="00AD3838" w:rsidRPr="00E473DA" w:rsidRDefault="00AD3838" w:rsidP="001F22FC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Благун Оксана Михайлівна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05.01.1950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6.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Воронич Оксана Євгенівна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18.04.1989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партії «Об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Гедзик Тетяна Василівна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14.04.1999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1F22FC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8.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bCs/>
                <w:sz w:val="28"/>
                <w:szCs w:val="28"/>
              </w:rPr>
            </w:pPr>
            <w:r w:rsidRPr="001F22FC">
              <w:rPr>
                <w:bCs/>
                <w:sz w:val="28"/>
                <w:szCs w:val="28"/>
              </w:rPr>
              <w:t>Климів Марія Іванівна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bCs/>
                <w:sz w:val="28"/>
                <w:szCs w:val="28"/>
              </w:rPr>
            </w:pPr>
            <w:r w:rsidRPr="001F22FC">
              <w:rPr>
                <w:bCs/>
                <w:sz w:val="28"/>
                <w:szCs w:val="28"/>
              </w:rPr>
              <w:t>19.09.1958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5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9.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Князевич Тетяна Василівна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28.12.1986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Богородчанська районна організація</w:t>
            </w:r>
            <w:r w:rsidRPr="00631707">
              <w:rPr>
                <w:sz w:val="28"/>
                <w:szCs w:val="28"/>
              </w:rPr>
              <w:t xml:space="preserve"> «Народний Рух України»</w:t>
            </w:r>
          </w:p>
        </w:tc>
        <w:tc>
          <w:tcPr>
            <w:tcW w:w="3420" w:type="dxa"/>
          </w:tcPr>
          <w:p w:rsidR="00AD3838" w:rsidRDefault="00AD3838" w:rsidP="001F22FC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912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10.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Крайник Марія Іванівна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21.08.1968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ОБЛАСНОЇ ОРГАНІЗАЦІЇ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 ПАРТІЇ «ВСЕУКРАЇНСЬКЕ ОБЄДНАННЯ «ПЛАТФОРМА ГРОМАД»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11.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Марусин Мар</w:t>
            </w:r>
            <w:r>
              <w:rPr>
                <w:sz w:val="28"/>
                <w:szCs w:val="28"/>
              </w:rPr>
              <w:t>’</w:t>
            </w:r>
            <w:r w:rsidRPr="001F22FC">
              <w:rPr>
                <w:sz w:val="28"/>
                <w:szCs w:val="28"/>
              </w:rPr>
              <w:t>яна</w:t>
            </w:r>
            <w:r w:rsidRPr="001F22FC">
              <w:rPr>
                <w:sz w:val="28"/>
                <w:szCs w:val="28"/>
              </w:rPr>
              <w:br/>
              <w:t>Володимирівна</w:t>
            </w:r>
            <w:r w:rsidRPr="001F22FC">
              <w:rPr>
                <w:sz w:val="28"/>
                <w:szCs w:val="28"/>
              </w:rPr>
              <w:br/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17.09.1990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12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Плитус Ірина Романівна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08.03.2001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територіальної організації П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олітичної партії 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ГОЛОС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trHeight w:val="231"/>
        </w:trPr>
        <w:tc>
          <w:tcPr>
            <w:tcW w:w="1620" w:type="dxa"/>
            <w:gridSpan w:val="2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13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Стефуняк Мар</w:t>
            </w:r>
            <w:r w:rsidRPr="001F22FC">
              <w:rPr>
                <w:sz w:val="28"/>
                <w:szCs w:val="28"/>
                <w:lang w:val="en-US"/>
              </w:rPr>
              <w:t>’</w:t>
            </w:r>
            <w:r w:rsidRPr="001F22FC">
              <w:rPr>
                <w:sz w:val="28"/>
                <w:szCs w:val="28"/>
              </w:rPr>
              <w:t>яна Іванівна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18.09.1994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1F22FC" w:rsidTr="001F22FC">
        <w:trPr>
          <w:gridBefore w:val="1"/>
          <w:trHeight w:val="231"/>
        </w:trPr>
        <w:tc>
          <w:tcPr>
            <w:tcW w:w="162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  <w:lang w:val="ru-RU"/>
              </w:rPr>
            </w:pPr>
            <w:r w:rsidRPr="001F22FC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Стефуняк Надія Мирославівна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08.01.1993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0451C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регіональної організації політичної партії «Перемога Пальчевського»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gridBefore w:val="1"/>
          <w:trHeight w:val="231"/>
        </w:trPr>
        <w:tc>
          <w:tcPr>
            <w:tcW w:w="162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15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Стефурак Вікторія Романівна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23.12.2001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1F22FC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сеукраїнського об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420" w:type="dxa"/>
          </w:tcPr>
          <w:p w:rsidR="00AD3838" w:rsidRDefault="00AD3838" w:rsidP="001F22FC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1F22FC" w:rsidTr="001F22FC">
        <w:trPr>
          <w:gridBefore w:val="1"/>
          <w:trHeight w:val="231"/>
        </w:trPr>
        <w:tc>
          <w:tcPr>
            <w:tcW w:w="162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16</w:t>
            </w:r>
          </w:p>
        </w:tc>
        <w:tc>
          <w:tcPr>
            <w:tcW w:w="396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Тимків Надія Ярославівна</w:t>
            </w:r>
          </w:p>
        </w:tc>
        <w:tc>
          <w:tcPr>
            <w:tcW w:w="2340" w:type="dxa"/>
            <w:vAlign w:val="center"/>
          </w:tcPr>
          <w:p w:rsidR="00AD3838" w:rsidRPr="001F22FC" w:rsidRDefault="00AD3838" w:rsidP="001F22FC">
            <w:pPr>
              <w:jc w:val="center"/>
              <w:rPr>
                <w:sz w:val="28"/>
                <w:szCs w:val="28"/>
              </w:rPr>
            </w:pPr>
            <w:r w:rsidRPr="001F22FC">
              <w:rPr>
                <w:sz w:val="28"/>
                <w:szCs w:val="28"/>
              </w:rPr>
              <w:t>07.08.1976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1F22FC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</w:tbl>
    <w:p w:rsidR="00AD3838" w:rsidRPr="00FE0F76" w:rsidRDefault="00AD3838" w:rsidP="001F22FC">
      <w:pPr>
        <w:rPr>
          <w:b/>
          <w:sz w:val="14"/>
          <w:szCs w:val="14"/>
        </w:rPr>
      </w:pPr>
    </w:p>
    <w:p w:rsidR="00AD3838" w:rsidRDefault="00AD3838" w:rsidP="001F22FC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0A0A1B">
        <w:rPr>
          <w:b/>
          <w:sz w:val="28"/>
          <w:szCs w:val="28"/>
        </w:rPr>
        <w:t>Горохолинська дільнична виборча комісія виборчої дільниці 260011</w:t>
      </w:r>
    </w:p>
    <w:p w:rsidR="00AD3838" w:rsidRDefault="00AD3838" w:rsidP="001F22FC">
      <w:pPr>
        <w:ind w:firstLine="708"/>
        <w:jc w:val="center"/>
        <w:rPr>
          <w:b/>
          <w:sz w:val="28"/>
          <w:szCs w:val="28"/>
        </w:rPr>
      </w:pPr>
    </w:p>
    <w:p w:rsidR="00AD3838" w:rsidRPr="000A0A1B" w:rsidRDefault="00AD3838" w:rsidP="001F22FC">
      <w:pPr>
        <w:ind w:firstLine="708"/>
        <w:jc w:val="center"/>
        <w:rPr>
          <w:b/>
          <w:sz w:val="28"/>
          <w:szCs w:val="28"/>
        </w:rPr>
      </w:pPr>
    </w:p>
    <w:tbl>
      <w:tblPr>
        <w:tblW w:w="15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4"/>
        <w:gridCol w:w="3960"/>
        <w:gridCol w:w="2340"/>
        <w:gridCol w:w="4680"/>
        <w:gridCol w:w="3420"/>
      </w:tblGrid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  <w:vAlign w:val="center"/>
          </w:tcPr>
          <w:p w:rsidR="00AD3838" w:rsidRDefault="00AD3838" w:rsidP="001F22FC">
            <w:pPr>
              <w:jc w:val="center"/>
              <w:rPr>
                <w:bCs/>
                <w:sz w:val="28"/>
                <w:szCs w:val="28"/>
              </w:rPr>
            </w:pPr>
            <w:r w:rsidRPr="000A0A1B">
              <w:rPr>
                <w:bCs/>
                <w:sz w:val="28"/>
                <w:szCs w:val="28"/>
              </w:rPr>
              <w:t>Ковтун Оксана Василівна</w:t>
            </w:r>
          </w:p>
          <w:p w:rsidR="00AD3838" w:rsidRPr="000A0A1B" w:rsidRDefault="00AD3838" w:rsidP="001F22F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(голова комісії)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bCs/>
                <w:sz w:val="28"/>
                <w:szCs w:val="28"/>
              </w:rPr>
            </w:pPr>
            <w:r w:rsidRPr="000A0A1B">
              <w:rPr>
                <w:bCs/>
                <w:sz w:val="28"/>
                <w:szCs w:val="28"/>
              </w:rPr>
              <w:t>26.02.1977</w:t>
            </w:r>
          </w:p>
        </w:tc>
        <w:tc>
          <w:tcPr>
            <w:tcW w:w="468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Климів Д.Д.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42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2.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Вислюк Марія Василівна</w:t>
            </w:r>
            <w:r>
              <w:rPr>
                <w:sz w:val="28"/>
                <w:szCs w:val="28"/>
              </w:rPr>
              <w:t xml:space="preserve"> (заступник голови комісії)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12.08.2001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партії «Об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0A0A1B">
            <w:pPr>
              <w:ind w:left="-184" w:firstLine="184"/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Данилюк Надія Іванівна</w:t>
            </w:r>
            <w:r>
              <w:rPr>
                <w:sz w:val="28"/>
                <w:szCs w:val="28"/>
              </w:rPr>
              <w:t xml:space="preserve"> (секрета комісії)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21.11.1971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Василюк Марія Романівна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30.12.2000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Гребенченко Ольга Петрівна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09.04.1958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D1606E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Капущак Наталія Василівна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24.02.1999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сеукраїнського об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420" w:type="dxa"/>
          </w:tcPr>
          <w:p w:rsidR="00AD3838" w:rsidRDefault="00AD3838" w:rsidP="00D1606E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Капущак Ольга Степанівна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14.06.2000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73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8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Конкольник Христина Михайлівна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24.09.1993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9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Федорович Марія Миколаївна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01.08.1975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10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Мацюк Яна Володимирівна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08.08.1997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Богородчанська районна організація</w:t>
            </w:r>
            <w:r w:rsidRPr="00631707">
              <w:rPr>
                <w:sz w:val="28"/>
                <w:szCs w:val="28"/>
              </w:rPr>
              <w:t xml:space="preserve"> «Народний Рух України»</w:t>
            </w:r>
          </w:p>
        </w:tc>
        <w:tc>
          <w:tcPr>
            <w:tcW w:w="3420" w:type="dxa"/>
          </w:tcPr>
          <w:p w:rsidR="00AD3838" w:rsidRDefault="00AD3838" w:rsidP="00D1606E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11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Микицей Марія Іванівна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18.08.1998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0A0A1B">
            <w:pPr>
              <w:ind w:hanging="184"/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12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Микицей Руслана Іванівна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25.04.1997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13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color w:val="000000"/>
                <w:sz w:val="28"/>
                <w:szCs w:val="28"/>
              </w:rPr>
            </w:pPr>
            <w:r w:rsidRPr="000A0A1B">
              <w:rPr>
                <w:color w:val="000000"/>
                <w:sz w:val="28"/>
                <w:szCs w:val="28"/>
              </w:rPr>
              <w:t>Пилипонюк Людмила Іванівна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color w:val="000000"/>
                <w:sz w:val="28"/>
                <w:szCs w:val="28"/>
              </w:rPr>
            </w:pPr>
            <w:r w:rsidRPr="000A0A1B">
              <w:rPr>
                <w:color w:val="000000"/>
                <w:sz w:val="28"/>
                <w:szCs w:val="28"/>
              </w:rPr>
              <w:t>07.10.1982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ОБЛАСНОЇ ОРГАНІЗАЦІЇ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 ПАРТІЇ «ВСЕУКРАЇНСЬКЕ ОБЄДНАННЯ «ПЛАТФОРМА ГРОМАД»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14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Підчук Марія Михайлівна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30.07.1980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0451C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регіональної організації політичної партії «Перемога Пальчевського»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6"/>
        </w:trPr>
        <w:tc>
          <w:tcPr>
            <w:tcW w:w="1544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15</w:t>
            </w:r>
          </w:p>
        </w:tc>
        <w:tc>
          <w:tcPr>
            <w:tcW w:w="396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Сав</w:t>
            </w:r>
            <w:r w:rsidRPr="000A0A1B">
              <w:rPr>
                <w:sz w:val="28"/>
                <w:szCs w:val="28"/>
                <w:lang w:val="en-US"/>
              </w:rPr>
              <w:t>’</w:t>
            </w:r>
            <w:r w:rsidRPr="000A0A1B">
              <w:rPr>
                <w:sz w:val="28"/>
                <w:szCs w:val="28"/>
              </w:rPr>
              <w:t>юк Тетяна Юріївна</w:t>
            </w:r>
          </w:p>
        </w:tc>
        <w:tc>
          <w:tcPr>
            <w:tcW w:w="2340" w:type="dxa"/>
            <w:vAlign w:val="center"/>
          </w:tcPr>
          <w:p w:rsidR="00AD3838" w:rsidRPr="000A0A1B" w:rsidRDefault="00AD3838" w:rsidP="001F22FC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28.12.1997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420" w:type="dxa"/>
          </w:tcPr>
          <w:p w:rsidR="00AD3838" w:rsidRDefault="00AD3838" w:rsidP="00D1606E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</w:tbl>
    <w:p w:rsidR="00AD3838" w:rsidRDefault="00AD3838" w:rsidP="001F22FC">
      <w:pPr>
        <w:rPr>
          <w:sz w:val="28"/>
          <w:szCs w:val="28"/>
        </w:rPr>
      </w:pPr>
    </w:p>
    <w:p w:rsidR="00AD3838" w:rsidRPr="000A0A1B" w:rsidRDefault="00AD3838" w:rsidP="005027B3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3838" w:rsidRDefault="00AD3838" w:rsidP="005027B3">
      <w:pPr>
        <w:jc w:val="center"/>
        <w:rPr>
          <w:b/>
          <w:sz w:val="28"/>
          <w:szCs w:val="28"/>
        </w:rPr>
      </w:pPr>
      <w:r w:rsidRPr="000A0A1B">
        <w:rPr>
          <w:b/>
          <w:sz w:val="28"/>
          <w:szCs w:val="28"/>
        </w:rPr>
        <w:t>Горохолинська дільнична виборча комісія виборчої дільниці 260012</w:t>
      </w:r>
    </w:p>
    <w:p w:rsidR="00AD3838" w:rsidRPr="000A0A1B" w:rsidRDefault="00AD3838" w:rsidP="005027B3">
      <w:pPr>
        <w:jc w:val="center"/>
        <w:rPr>
          <w:b/>
          <w:sz w:val="28"/>
          <w:szCs w:val="28"/>
        </w:rPr>
      </w:pPr>
    </w:p>
    <w:tbl>
      <w:tblPr>
        <w:tblW w:w="156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71"/>
        <w:gridCol w:w="3849"/>
        <w:gridCol w:w="2394"/>
        <w:gridCol w:w="4806"/>
        <w:gridCol w:w="3222"/>
      </w:tblGrid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Прокопів Олеся Іванівна</w:t>
            </w:r>
            <w:r>
              <w:rPr>
                <w:sz w:val="28"/>
                <w:szCs w:val="28"/>
              </w:rPr>
              <w:t xml:space="preserve"> (голова комісії)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05.03.1977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Бабчук Орися Степанівна</w:t>
            </w:r>
            <w:r>
              <w:rPr>
                <w:sz w:val="28"/>
                <w:szCs w:val="28"/>
              </w:rPr>
              <w:t xml:space="preserve"> (заступник голови комісії)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23.02.1962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3.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Балабан Оксана Іванівна</w:t>
            </w:r>
            <w:r>
              <w:rPr>
                <w:sz w:val="28"/>
                <w:szCs w:val="28"/>
              </w:rPr>
              <w:t xml:space="preserve"> (секретар комісії)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03.10.1963</w:t>
            </w:r>
          </w:p>
        </w:tc>
        <w:tc>
          <w:tcPr>
            <w:tcW w:w="4806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сеукраїнського об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22" w:type="dxa"/>
          </w:tcPr>
          <w:p w:rsidR="00AD3838" w:rsidRDefault="00AD3838" w:rsidP="00D1606E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4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bCs/>
                <w:sz w:val="28"/>
                <w:szCs w:val="28"/>
              </w:rPr>
            </w:pPr>
            <w:r w:rsidRPr="000A0A1B">
              <w:rPr>
                <w:bCs/>
                <w:sz w:val="28"/>
                <w:szCs w:val="28"/>
              </w:rPr>
              <w:t>Балабан Ольга Федорівна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bCs/>
                <w:sz w:val="28"/>
                <w:szCs w:val="28"/>
              </w:rPr>
            </w:pPr>
            <w:r w:rsidRPr="000A0A1B">
              <w:rPr>
                <w:bCs/>
                <w:sz w:val="28"/>
                <w:szCs w:val="28"/>
              </w:rPr>
              <w:t>21.10.1958</w:t>
            </w:r>
          </w:p>
        </w:tc>
        <w:tc>
          <w:tcPr>
            <w:tcW w:w="480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Климів Д.Д.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222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5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Бойчук Андрій Петрович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23.02.1991</w:t>
            </w:r>
          </w:p>
        </w:tc>
        <w:tc>
          <w:tcPr>
            <w:tcW w:w="4806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222" w:type="dxa"/>
          </w:tcPr>
          <w:p w:rsidR="00AD3838" w:rsidRDefault="00AD3838" w:rsidP="00D1606E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6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Василів Любов Василівна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20.10.1985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7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Войтина Тетяна Романівна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06.11.1971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партії «Об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8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Волосюк Аліна Іванівна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15.10.2001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ОБЛАСНОЇ ОРГАНІЗАЦІЇ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 ПАРТІЇ «ВСЕУКРАЇНСЬКЕ ОБЄДНАННЯ «ПЛАТФОРМА ГРОМАД»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6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9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Дашко Богдан Васильович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28.02.1996</w:t>
            </w:r>
          </w:p>
        </w:tc>
        <w:tc>
          <w:tcPr>
            <w:tcW w:w="4806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222" w:type="dxa"/>
          </w:tcPr>
          <w:p w:rsidR="00AD3838" w:rsidRDefault="00AD3838" w:rsidP="00D1606E"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10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Жіляк Анна Юріївна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22.12.1994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11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Кузан Василина Михайлівна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13.01.1998</w:t>
            </w:r>
          </w:p>
        </w:tc>
        <w:tc>
          <w:tcPr>
            <w:tcW w:w="4806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Богородчанська районна організація</w:t>
            </w:r>
            <w:r w:rsidRPr="00631707">
              <w:rPr>
                <w:sz w:val="28"/>
                <w:szCs w:val="28"/>
              </w:rPr>
              <w:t xml:space="preserve"> «Народний Рух України»</w:t>
            </w:r>
          </w:p>
        </w:tc>
        <w:tc>
          <w:tcPr>
            <w:tcW w:w="3222" w:type="dxa"/>
          </w:tcPr>
          <w:p w:rsidR="00AD3838" w:rsidRDefault="00AD3838" w:rsidP="00D1606E"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12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Куневич Алла Петрівна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03.06.1966</w:t>
            </w:r>
          </w:p>
        </w:tc>
        <w:tc>
          <w:tcPr>
            <w:tcW w:w="4806" w:type="dxa"/>
            <w:vAlign w:val="center"/>
          </w:tcPr>
          <w:p w:rsidR="00AD3838" w:rsidRPr="00720822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нківської обласної організації П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 xml:space="preserve">олітичної партії  </w:t>
            </w:r>
            <w:r w:rsidRPr="004C5A0D">
              <w:rPr>
                <w:color w:val="000000"/>
                <w:sz w:val="28"/>
                <w:szCs w:val="28"/>
                <w:shd w:val="clear" w:color="auto" w:fill="FFFFFF"/>
              </w:rPr>
              <w:t>«УДАР (Український Демократичний Альянс за Реформи) Віталія Кличка»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22" w:type="dxa"/>
            <w:vAlign w:val="center"/>
          </w:tcPr>
          <w:p w:rsidR="00AD3838" w:rsidRPr="00720822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13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Свистюк Надія Дмитрівна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24.05.1966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14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Явірська Марія Василівна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13.06.1969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0451C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регіональної організації політичної партії «Перемога Пальчевського» 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0A0A1B">
        <w:trPr>
          <w:trHeight w:val="151"/>
        </w:trPr>
        <w:tc>
          <w:tcPr>
            <w:tcW w:w="1371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15</w:t>
            </w:r>
          </w:p>
        </w:tc>
        <w:tc>
          <w:tcPr>
            <w:tcW w:w="38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Явірська Ольга Василівна</w:t>
            </w:r>
          </w:p>
        </w:tc>
        <w:tc>
          <w:tcPr>
            <w:tcW w:w="2394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23.02.1955</w:t>
            </w:r>
          </w:p>
        </w:tc>
        <w:tc>
          <w:tcPr>
            <w:tcW w:w="4806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політичної партії  «Всеукраїнське об’єднання  “Батьківщина» </w:t>
            </w:r>
            <w:r w:rsidRPr="00E473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2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Pr="000A0A1B" w:rsidRDefault="00AD3838" w:rsidP="001F22FC">
      <w:pPr>
        <w:rPr>
          <w:b/>
          <w:sz w:val="28"/>
          <w:szCs w:val="28"/>
        </w:rPr>
      </w:pPr>
    </w:p>
    <w:p w:rsidR="00AD3838" w:rsidRPr="000A0A1B" w:rsidRDefault="00AD3838" w:rsidP="00D160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0A0A1B">
        <w:rPr>
          <w:b/>
          <w:sz w:val="28"/>
          <w:szCs w:val="28"/>
        </w:rPr>
        <w:t>Грабовецька дільнична виборча комісія виборчої дільниці 260013</w:t>
      </w:r>
    </w:p>
    <w:p w:rsidR="00AD3838" w:rsidRPr="000A0A1B" w:rsidRDefault="00AD3838" w:rsidP="001F22FC">
      <w:pPr>
        <w:rPr>
          <w:b/>
          <w:sz w:val="28"/>
          <w:szCs w:val="28"/>
        </w:rPr>
      </w:pPr>
    </w:p>
    <w:tbl>
      <w:tblPr>
        <w:tblW w:w="155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5"/>
        <w:gridCol w:w="3996"/>
        <w:gridCol w:w="2549"/>
        <w:gridCol w:w="4680"/>
        <w:gridCol w:w="3172"/>
      </w:tblGrid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Гречанюк Марія Миколаївна</w:t>
            </w:r>
            <w:r>
              <w:rPr>
                <w:sz w:val="28"/>
                <w:szCs w:val="28"/>
              </w:rPr>
              <w:t xml:space="preserve"> (голова комісії )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30.08.1972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2.</w:t>
            </w:r>
          </w:p>
        </w:tc>
        <w:tc>
          <w:tcPr>
            <w:tcW w:w="3996" w:type="dxa"/>
            <w:vAlign w:val="center"/>
          </w:tcPr>
          <w:p w:rsidR="00AD3838" w:rsidRDefault="00AD3838" w:rsidP="00D1606E">
            <w:pPr>
              <w:ind w:left="317" w:firstLine="360"/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Грабовецький Дмитро Іванович</w:t>
            </w:r>
          </w:p>
          <w:p w:rsidR="00AD3838" w:rsidRPr="000A0A1B" w:rsidRDefault="00AD3838" w:rsidP="00D1606E">
            <w:pPr>
              <w:ind w:left="317" w:firstLine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(заступник голови комісії)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26.12.1988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Івано-Франківської обласної 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сеукраїнського об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172" w:type="dxa"/>
            <w:vAlign w:val="center"/>
          </w:tcPr>
          <w:p w:rsidR="00AD3838" w:rsidRDefault="00AD3838" w:rsidP="00D1606E">
            <w:pPr>
              <w:jc w:val="center"/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3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Микула Галина Василівна</w:t>
            </w:r>
            <w:r>
              <w:rPr>
                <w:sz w:val="28"/>
                <w:szCs w:val="28"/>
              </w:rPr>
              <w:t xml:space="preserve"> (секретар комісії)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29.07.1975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72" w:type="dxa"/>
            <w:vAlign w:val="center"/>
          </w:tcPr>
          <w:p w:rsidR="00AD3838" w:rsidRDefault="00AD3838" w:rsidP="00D1606E">
            <w:pPr>
              <w:jc w:val="center"/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4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Балян Марія Василівна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28.05.2001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5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Бойчук Галина Дмитрівна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11.11.1969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6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Гречанюк Ірина Василівна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30.10.1992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Богородчанська районна організація</w:t>
            </w:r>
            <w:r w:rsidRPr="00631707">
              <w:rPr>
                <w:sz w:val="28"/>
                <w:szCs w:val="28"/>
              </w:rPr>
              <w:t xml:space="preserve"> «Народний Рух України»</w:t>
            </w:r>
          </w:p>
        </w:tc>
        <w:tc>
          <w:tcPr>
            <w:tcW w:w="3172" w:type="dxa"/>
            <w:vAlign w:val="center"/>
          </w:tcPr>
          <w:p w:rsidR="00AD3838" w:rsidRDefault="00AD3838" w:rsidP="00D1606E">
            <w:pPr>
              <w:jc w:val="center"/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7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Гуцуляк Надія Вікторівна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15.03.1969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партії «Об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C84F0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494F3D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494F3D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8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Капущак Оксана Василівна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12.11.1980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9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Куртяник Ольга Миколаївна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13.02.1968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Никорович С.І.</w:t>
            </w:r>
          </w:p>
        </w:tc>
        <w:tc>
          <w:tcPr>
            <w:tcW w:w="3172" w:type="dxa"/>
            <w:vAlign w:val="center"/>
          </w:tcPr>
          <w:p w:rsidR="00AD3838" w:rsidRPr="00E473DA" w:rsidRDefault="00AD3838" w:rsidP="00D1606E">
            <w:pPr>
              <w:autoSpaceDE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10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color w:val="000000"/>
                <w:sz w:val="28"/>
                <w:szCs w:val="28"/>
              </w:rPr>
            </w:pPr>
            <w:r w:rsidRPr="000A0A1B">
              <w:rPr>
                <w:color w:val="000000"/>
                <w:sz w:val="28"/>
                <w:szCs w:val="28"/>
              </w:rPr>
              <w:t>Мартинюк Ярослава Миколаївна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color w:val="000000"/>
                <w:sz w:val="28"/>
                <w:szCs w:val="28"/>
              </w:rPr>
            </w:pPr>
            <w:r w:rsidRPr="000A0A1B">
              <w:rPr>
                <w:color w:val="000000"/>
                <w:sz w:val="28"/>
                <w:szCs w:val="28"/>
              </w:rPr>
              <w:t>27.06.1959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ОБЛАСНОЇ ОРГАНІЗАЦІЇ</w:t>
            </w:r>
            <w:r w:rsidRPr="009F2A58">
              <w:rPr>
                <w:color w:val="000000"/>
                <w:sz w:val="28"/>
                <w:szCs w:val="28"/>
                <w:shd w:val="clear" w:color="auto" w:fill="FFFFFF"/>
              </w:rPr>
              <w:t xml:space="preserve">  ПОЛІТИЧНОЇ  ПАРТІЇ «ВСЕУКРАЇНСЬКЕ ОБЄДНАННЯ «ПЛАТФОРМА ГРОМАД»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11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bCs/>
                <w:sz w:val="28"/>
                <w:szCs w:val="28"/>
              </w:rPr>
            </w:pPr>
            <w:r w:rsidRPr="000A0A1B">
              <w:rPr>
                <w:bCs/>
                <w:sz w:val="28"/>
                <w:szCs w:val="28"/>
              </w:rPr>
              <w:t>Микула Олександра Василівна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bCs/>
                <w:sz w:val="28"/>
                <w:szCs w:val="28"/>
              </w:rPr>
            </w:pPr>
            <w:r w:rsidRPr="000A0A1B">
              <w:rPr>
                <w:bCs/>
                <w:sz w:val="28"/>
                <w:szCs w:val="28"/>
              </w:rPr>
              <w:t>28.02.1983</w:t>
            </w:r>
          </w:p>
        </w:tc>
        <w:tc>
          <w:tcPr>
            <w:tcW w:w="4680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172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12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Палюга Олександра Василівна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16.03.1983</w:t>
            </w:r>
          </w:p>
        </w:tc>
        <w:tc>
          <w:tcPr>
            <w:tcW w:w="4680" w:type="dxa"/>
            <w:vAlign w:val="center"/>
          </w:tcPr>
          <w:p w:rsidR="00AD3838" w:rsidRPr="00E473DA" w:rsidRDefault="00AD3838" w:rsidP="00D1606E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територіальної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Європейська Солідарність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72" w:type="dxa"/>
            <w:vAlign w:val="center"/>
          </w:tcPr>
          <w:p w:rsidR="00AD3838" w:rsidRDefault="00AD3838" w:rsidP="00D1606E">
            <w:pPr>
              <w:jc w:val="center"/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13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Плазинська Ліля Дмитрівна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18.02.1974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Обласної 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організації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ПОЛІТИЧНОЇ ПАРТІЇ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СЛУГА НАРОДУ</w:t>
            </w:r>
            <w:r w:rsidRPr="006823B0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1</w:t>
            </w:r>
            <w:r w:rsidRPr="00EA7CDF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14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Плазинська Наталія Василівна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15.07.1971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</w:t>
            </w:r>
            <w:r w:rsidRPr="000D3656">
              <w:rPr>
                <w:color w:val="000000"/>
                <w:sz w:val="28"/>
                <w:szCs w:val="28"/>
                <w:shd w:val="clear" w:color="auto" w:fill="FFFFFF"/>
              </w:rPr>
              <w:t>За майбутнє</w:t>
            </w:r>
            <w:r w:rsidRPr="005C3F36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A7CDF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 xml:space="preserve">2 </w:t>
            </w:r>
            <w:r w:rsidRPr="00EA7CDF">
              <w:rPr>
                <w:sz w:val="28"/>
                <w:szCs w:val="28"/>
              </w:rPr>
              <w:t>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15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Фафлей Микола Васильович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25.08.1999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0451C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C17A27">
              <w:rPr>
                <w:sz w:val="28"/>
                <w:szCs w:val="28"/>
              </w:rPr>
              <w:t xml:space="preserve">пункт </w:t>
            </w:r>
            <w:r>
              <w:rPr>
                <w:sz w:val="28"/>
                <w:szCs w:val="28"/>
              </w:rPr>
              <w:t>3</w:t>
            </w:r>
            <w:r w:rsidRPr="00C17A27">
              <w:rPr>
                <w:sz w:val="28"/>
                <w:szCs w:val="28"/>
              </w:rPr>
              <w:t xml:space="preserve"> частини першої статті 204 Виборчого кодексу України</w:t>
            </w:r>
          </w:p>
        </w:tc>
      </w:tr>
      <w:tr w:rsidR="00AD3838" w:rsidRPr="000A0A1B" w:rsidTr="00D1606E">
        <w:trPr>
          <w:trHeight w:val="174"/>
        </w:trPr>
        <w:tc>
          <w:tcPr>
            <w:tcW w:w="1195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16</w:t>
            </w:r>
          </w:p>
        </w:tc>
        <w:tc>
          <w:tcPr>
            <w:tcW w:w="3996" w:type="dxa"/>
            <w:vAlign w:val="center"/>
          </w:tcPr>
          <w:p w:rsidR="00AD3838" w:rsidRPr="000A0A1B" w:rsidRDefault="00AD3838" w:rsidP="00D1606E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Баланюк Наталія Вікторівна</w:t>
            </w:r>
          </w:p>
        </w:tc>
        <w:tc>
          <w:tcPr>
            <w:tcW w:w="2549" w:type="dxa"/>
            <w:vAlign w:val="center"/>
          </w:tcPr>
          <w:p w:rsidR="00AD3838" w:rsidRPr="000A0A1B" w:rsidRDefault="00AD3838" w:rsidP="00D1606E">
            <w:pPr>
              <w:jc w:val="center"/>
              <w:rPr>
                <w:sz w:val="28"/>
                <w:szCs w:val="28"/>
              </w:rPr>
            </w:pPr>
            <w:r w:rsidRPr="000A0A1B">
              <w:rPr>
                <w:sz w:val="28"/>
                <w:szCs w:val="28"/>
              </w:rPr>
              <w:t>11.05.1977</w:t>
            </w:r>
          </w:p>
        </w:tc>
        <w:tc>
          <w:tcPr>
            <w:tcW w:w="4680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 w:rsidRPr="00E473DA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172" w:type="dxa"/>
            <w:vAlign w:val="center"/>
          </w:tcPr>
          <w:p w:rsidR="00AD3838" w:rsidRPr="00A71194" w:rsidRDefault="00AD3838" w:rsidP="00D160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Default="00AD3838" w:rsidP="001F22FC">
      <w:pPr>
        <w:rPr>
          <w:b/>
          <w:sz w:val="28"/>
          <w:szCs w:val="28"/>
        </w:rPr>
      </w:pPr>
    </w:p>
    <w:p w:rsidR="00AD3838" w:rsidRPr="00D1606E" w:rsidRDefault="00AD3838" w:rsidP="00D1606E">
      <w:pPr>
        <w:rPr>
          <w:sz w:val="28"/>
          <w:szCs w:val="28"/>
        </w:rPr>
      </w:pPr>
    </w:p>
    <w:p w:rsidR="00AD3838" w:rsidRPr="00D1606E" w:rsidRDefault="00AD3838" w:rsidP="00D1606E">
      <w:pPr>
        <w:rPr>
          <w:sz w:val="28"/>
          <w:szCs w:val="28"/>
        </w:rPr>
      </w:pPr>
    </w:p>
    <w:p w:rsidR="00AD3838" w:rsidRPr="00D1606E" w:rsidRDefault="00AD3838" w:rsidP="00D1606E">
      <w:pPr>
        <w:rPr>
          <w:sz w:val="28"/>
          <w:szCs w:val="28"/>
        </w:rPr>
      </w:pPr>
    </w:p>
    <w:p w:rsidR="00AD3838" w:rsidRPr="00D1606E" w:rsidRDefault="00AD3838" w:rsidP="00D1606E">
      <w:pPr>
        <w:rPr>
          <w:sz w:val="28"/>
          <w:szCs w:val="28"/>
        </w:rPr>
      </w:pPr>
    </w:p>
    <w:p w:rsidR="00AD3838" w:rsidRPr="00D1606E" w:rsidRDefault="00AD3838" w:rsidP="00D1606E">
      <w:pPr>
        <w:rPr>
          <w:sz w:val="28"/>
          <w:szCs w:val="28"/>
        </w:rPr>
      </w:pPr>
    </w:p>
    <w:p w:rsidR="00AD3838" w:rsidRPr="00D1606E" w:rsidRDefault="00AD3838" w:rsidP="00D1606E">
      <w:pPr>
        <w:rPr>
          <w:sz w:val="28"/>
          <w:szCs w:val="28"/>
        </w:rPr>
      </w:pPr>
    </w:p>
    <w:p w:rsidR="00AD3838" w:rsidRPr="00D1606E" w:rsidRDefault="00AD3838" w:rsidP="00D1606E">
      <w:pPr>
        <w:rPr>
          <w:sz w:val="28"/>
          <w:szCs w:val="28"/>
        </w:rPr>
      </w:pPr>
    </w:p>
    <w:p w:rsidR="00AD3838" w:rsidRDefault="00AD3838" w:rsidP="00D1606E">
      <w:pPr>
        <w:rPr>
          <w:sz w:val="28"/>
          <w:szCs w:val="28"/>
        </w:rPr>
      </w:pPr>
    </w:p>
    <w:p w:rsidR="00AD3838" w:rsidRDefault="00AD3838" w:rsidP="00D1606E">
      <w:pPr>
        <w:tabs>
          <w:tab w:val="left" w:pos="571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D3838" w:rsidRDefault="00AD3838" w:rsidP="00E820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Глибівська</w:t>
      </w:r>
      <w:r w:rsidRPr="000A0A1B">
        <w:rPr>
          <w:b/>
          <w:sz w:val="28"/>
          <w:szCs w:val="28"/>
        </w:rPr>
        <w:t xml:space="preserve"> дільнична виборча </w:t>
      </w:r>
      <w:r>
        <w:rPr>
          <w:b/>
          <w:sz w:val="28"/>
          <w:szCs w:val="28"/>
        </w:rPr>
        <w:t>комісія виборчої дільниці 260014</w:t>
      </w:r>
    </w:p>
    <w:p w:rsidR="00AD3838" w:rsidRPr="005C57AF" w:rsidRDefault="00AD3838" w:rsidP="005C57AF">
      <w:pPr>
        <w:jc w:val="center"/>
        <w:rPr>
          <w:b/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960"/>
        <w:gridCol w:w="2520"/>
        <w:gridCol w:w="4680"/>
        <w:gridCol w:w="3240"/>
      </w:tblGrid>
      <w:tr w:rsidR="00AD3838" w:rsidRPr="00E8201F" w:rsidTr="00E8201F">
        <w:trPr>
          <w:trHeight w:val="835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Семенців Олеся Миколаївна</w:t>
            </w:r>
          </w:p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(голова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25.04.1976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5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Бочкур Ярослава Ярославівна (заступник голови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19.09.1973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753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Макар Оксана Павлівна (секретар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17.08.1964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700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Липовська Вероніка Михалівна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14.01.1996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849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E8201F">
              <w:rPr>
                <w:bCs/>
                <w:sz w:val="28"/>
                <w:szCs w:val="28"/>
              </w:rPr>
              <w:t>Гоголь Анна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bCs/>
                <w:sz w:val="28"/>
                <w:szCs w:val="28"/>
              </w:rPr>
              <w:t>18.11.1992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850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Надрага Світлана Іванівна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12.04.1974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685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Німас Уляна Іванівна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01.11.1980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710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8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Новицька Алла Дмитрівна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11.11.1980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5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9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Осташук Василь Миколайович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09.03.1977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859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10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Плитус Марія Михайлівна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19.03.1977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територіальної організації Політичної партії  «ГОЛОС»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796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11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Рибак Галина Романівна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22.07.1959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837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12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Цапко Галина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02.11.1975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846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13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Цапко Світлана Степанівна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06.05.1984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690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Штогрин Оксана Дмитрівна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01.07.1958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</w:tbl>
    <w:p w:rsidR="00AD3838" w:rsidRPr="0046248C" w:rsidRDefault="00AD3838" w:rsidP="00D1606E">
      <w:pPr>
        <w:rPr>
          <w:b/>
          <w:sz w:val="28"/>
          <w:szCs w:val="28"/>
        </w:rPr>
      </w:pPr>
    </w:p>
    <w:p w:rsidR="00AD3838" w:rsidRPr="00E8201F" w:rsidRDefault="00AD3838" w:rsidP="00E8201F">
      <w:pPr>
        <w:jc w:val="center"/>
        <w:rPr>
          <w:b/>
          <w:sz w:val="28"/>
          <w:szCs w:val="28"/>
        </w:rPr>
      </w:pPr>
      <w:r w:rsidRPr="0046248C">
        <w:br w:type="page"/>
      </w:r>
      <w:r w:rsidRPr="00E8201F">
        <w:rPr>
          <w:b/>
          <w:sz w:val="28"/>
          <w:szCs w:val="28"/>
        </w:rPr>
        <w:t>Жураківська дільнична виборча комісія виборчої дільниці 260017</w:t>
      </w:r>
    </w:p>
    <w:p w:rsidR="00AD3838" w:rsidRDefault="00AD3838" w:rsidP="00D1606E">
      <w:pPr>
        <w:rPr>
          <w:sz w:val="28"/>
          <w:szCs w:val="28"/>
        </w:rPr>
      </w:pPr>
    </w:p>
    <w:p w:rsidR="00AD3838" w:rsidRPr="0046248C" w:rsidRDefault="00AD3838" w:rsidP="00D1606E">
      <w:pPr>
        <w:rPr>
          <w:b/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960"/>
        <w:gridCol w:w="2520"/>
        <w:gridCol w:w="4680"/>
        <w:gridCol w:w="3240"/>
      </w:tblGrid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Гладкова Христина Михайлівна (голова комісії 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08.05.1988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2.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Гриньків Надія Михайлівна (заступник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04.08.1976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3.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Дутковська Майя Василівна (секретар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23.01.1975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Волочій Людмила Юріївна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04.11.1981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Волочій Надія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08.09.1980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Глодан Христина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10.11.2001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Гуцуляк Ірина Федорівна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16.06.1971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8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Дребот Марія Степанівна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13.03.1971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Богородчанська районна організація «Народний Рух України»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9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Іванків Катерина Климівна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11.03.1958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10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Ковальчук Галина Каролівна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25.07.1972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11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Лучин Наталія Степанівна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30.10.1981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12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Мацола Наталя Володимирівна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13.07.1973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13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Петрицький Анатолій Миколайович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06.12.1963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E8201F">
              <w:rPr>
                <w:bCs/>
                <w:sz w:val="28"/>
                <w:szCs w:val="28"/>
              </w:rPr>
              <w:t>Приймак Орися Степанівна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E8201F">
              <w:rPr>
                <w:bCs/>
                <w:sz w:val="28"/>
                <w:szCs w:val="28"/>
              </w:rPr>
              <w:t>31.03.1969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8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15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Сенеджук Оксана Йосипівна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19.02.1989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Pr="0046248C" w:rsidRDefault="00AD3838" w:rsidP="00D1606E">
      <w:pPr>
        <w:rPr>
          <w:b/>
          <w:sz w:val="28"/>
          <w:szCs w:val="28"/>
        </w:rPr>
      </w:pPr>
    </w:p>
    <w:p w:rsidR="00AD3838" w:rsidRPr="00720822" w:rsidRDefault="00AD3838" w:rsidP="00E8201F">
      <w:pPr>
        <w:pStyle w:val="Header"/>
        <w:jc w:val="center"/>
        <w:rPr>
          <w:b/>
          <w:sz w:val="28"/>
          <w:szCs w:val="28"/>
        </w:rPr>
      </w:pPr>
      <w:r w:rsidRPr="0046248C">
        <w:rPr>
          <w:sz w:val="28"/>
          <w:szCs w:val="28"/>
        </w:rPr>
        <w:br w:type="page"/>
      </w:r>
      <w:r>
        <w:rPr>
          <w:b/>
          <w:sz w:val="28"/>
          <w:szCs w:val="28"/>
        </w:rPr>
        <w:t xml:space="preserve">Заберезька дільнична виборча комісія виборчої дільниці </w:t>
      </w:r>
      <w:r w:rsidRPr="00720822">
        <w:rPr>
          <w:b/>
          <w:sz w:val="28"/>
          <w:szCs w:val="28"/>
        </w:rPr>
        <w:t>2600</w:t>
      </w:r>
      <w:r>
        <w:rPr>
          <w:b/>
          <w:sz w:val="28"/>
          <w:szCs w:val="28"/>
        </w:rPr>
        <w:t>18</w:t>
      </w:r>
    </w:p>
    <w:p w:rsidR="00AD3838" w:rsidRDefault="00AD3838" w:rsidP="00D1606E">
      <w:pPr>
        <w:rPr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960"/>
        <w:gridCol w:w="2520"/>
        <w:gridCol w:w="4680"/>
        <w:gridCol w:w="3240"/>
      </w:tblGrid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Амброзяк  Леся Іванівна (голова комісії 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19.06.1960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Амброзяк Василь Юрійович</w:t>
            </w:r>
          </w:p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(заступник голови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06.08.1966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Богородчанська районна організація «Народний Рух України»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Кицманюк Наталія Романівна</w:t>
            </w:r>
          </w:p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(секрета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14.04.1993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Амброзяк Оксана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31.01.1988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Амброзяк Галина Дмитрівна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10.10.1979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Гречанюк Марія Михайлівна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15.08.1995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Дидич Надія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21.05.1992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«УДАР (Український Демократичний Альянс за Реформи) Віталія Кличка»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8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Зорій Оксана Євгеніївна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09.08.1998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9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Іващенко Тетяна Зіновіївна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26.05.1978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10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Кметик Ольга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25.08.1997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11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Куртяк Галина Ярославівна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27.03.1973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12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Левкун Тетяна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05.10.1985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13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E8201F">
              <w:rPr>
                <w:bCs/>
                <w:sz w:val="28"/>
                <w:szCs w:val="28"/>
              </w:rPr>
              <w:t>Сенич Мар’яна Романівна</w:t>
            </w:r>
          </w:p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13.04.1988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34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Ткачук Михайло Іванович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17.10.1970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Pr="0046248C" w:rsidRDefault="00AD3838" w:rsidP="00D1606E">
      <w:pPr>
        <w:rPr>
          <w:b/>
          <w:sz w:val="28"/>
          <w:szCs w:val="28"/>
        </w:rPr>
      </w:pPr>
    </w:p>
    <w:p w:rsidR="00AD3838" w:rsidRDefault="00AD3838" w:rsidP="00E8201F">
      <w:pPr>
        <w:pStyle w:val="Header"/>
        <w:jc w:val="center"/>
        <w:rPr>
          <w:b/>
          <w:sz w:val="32"/>
          <w:szCs w:val="32"/>
        </w:rPr>
      </w:pPr>
      <w:r w:rsidRPr="0046248C">
        <w:rPr>
          <w:sz w:val="28"/>
          <w:szCs w:val="28"/>
        </w:rPr>
        <w:br w:type="page"/>
      </w:r>
      <w:r w:rsidRPr="00E8201F">
        <w:rPr>
          <w:b/>
          <w:sz w:val="32"/>
          <w:szCs w:val="32"/>
        </w:rPr>
        <w:t>Іваниківська дільнична виборча комісія виборчої дільниці 260019</w:t>
      </w:r>
    </w:p>
    <w:p w:rsidR="00AD3838" w:rsidRPr="00E8201F" w:rsidRDefault="00AD3838" w:rsidP="00E8201F">
      <w:pPr>
        <w:pStyle w:val="Header"/>
        <w:jc w:val="center"/>
        <w:rPr>
          <w:b/>
          <w:sz w:val="32"/>
          <w:szCs w:val="32"/>
        </w:rPr>
      </w:pPr>
    </w:p>
    <w:p w:rsidR="00AD3838" w:rsidRPr="0046248C" w:rsidRDefault="00AD3838" w:rsidP="00D1606E">
      <w:pPr>
        <w:rPr>
          <w:b/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960"/>
        <w:gridCol w:w="2520"/>
        <w:gridCol w:w="4680"/>
        <w:gridCol w:w="3240"/>
      </w:tblGrid>
      <w:tr w:rsidR="00AD3838" w:rsidRPr="00E8201F" w:rsidTr="00E8201F">
        <w:trPr>
          <w:trHeight w:val="979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Гальчук Катерина Андріївна</w:t>
            </w:r>
          </w:p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(голова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12.07.1992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територіальної організації Політичної партії  «ГОЛОС»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2.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Ярема Леся Василівна (заступник голови комісії 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12.06.1999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«УДАР (Український Демократичний Альянс за Реформи) Віталія Кличка»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Дідух Христина Михайлівна</w:t>
            </w:r>
          </w:p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(секретар комісії)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17.01.1988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Гаргат Володимир Миколайович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25.05.1974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Гаргат Мар’яна Ярославівна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18.08.1994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Герман Наталія Михайлівна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27.11.1974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Доцяк Марія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29.01.1983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8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Заруба Надія Володимирівна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28.01.1985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9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Іващенко Анна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28.10.1998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10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Квич Наталія Михайлівна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30.12.1982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11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Мицкан Юлія Василівна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12.03.1998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Кандидат на посаду селещного голови Никорович С.І.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124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Остапчук Оксана Дмитрівна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07.08.1978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13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Павликівський Михайло Остапович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08.08.1995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14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Петришин Віктор Михайлович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07.02.1966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15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Прокопечко Володимир Ярославович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22.03.1981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Богородчанська районна організація «Народний Рух України»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16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Томич Ольга Іванівна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14.03.1992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17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Шаламай Віра Володимирівна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27.08.1986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E8201F" w:rsidTr="00E8201F">
        <w:trPr>
          <w:trHeight w:val="171"/>
        </w:trPr>
        <w:tc>
          <w:tcPr>
            <w:tcW w:w="12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18</w:t>
            </w:r>
          </w:p>
        </w:tc>
        <w:tc>
          <w:tcPr>
            <w:tcW w:w="396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Яцків Надія Володимирівна</w:t>
            </w:r>
          </w:p>
        </w:tc>
        <w:tc>
          <w:tcPr>
            <w:tcW w:w="252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25.07.1984</w:t>
            </w:r>
          </w:p>
        </w:tc>
        <w:tc>
          <w:tcPr>
            <w:tcW w:w="468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vAlign w:val="center"/>
          </w:tcPr>
          <w:p w:rsidR="00AD3838" w:rsidRPr="00E8201F" w:rsidRDefault="00AD3838" w:rsidP="00E8201F">
            <w:pPr>
              <w:jc w:val="center"/>
              <w:rPr>
                <w:sz w:val="28"/>
                <w:szCs w:val="28"/>
              </w:rPr>
            </w:pPr>
            <w:r w:rsidRPr="00E8201F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</w:tbl>
    <w:p w:rsidR="00AD3838" w:rsidRPr="005D4440" w:rsidRDefault="00AD3838" w:rsidP="00E8201F">
      <w:pPr>
        <w:rPr>
          <w:b/>
          <w:sz w:val="28"/>
          <w:szCs w:val="28"/>
        </w:rPr>
      </w:pPr>
    </w:p>
    <w:p w:rsidR="00AD3838" w:rsidRPr="00857A55" w:rsidRDefault="00AD3838" w:rsidP="00767BA1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57A55">
        <w:rPr>
          <w:b/>
          <w:sz w:val="28"/>
          <w:szCs w:val="28"/>
        </w:rPr>
        <w:t>Похівська дільнична виборча комісія виборчої дільниці 260032</w:t>
      </w:r>
    </w:p>
    <w:p w:rsidR="00AD3838" w:rsidRPr="00857A55" w:rsidRDefault="00AD3838" w:rsidP="00767BA1">
      <w:pPr>
        <w:pStyle w:val="Header"/>
        <w:jc w:val="center"/>
        <w:rPr>
          <w:b/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960"/>
        <w:gridCol w:w="2520"/>
        <w:gridCol w:w="4680"/>
        <w:gridCol w:w="3240"/>
      </w:tblGrid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Сиротинська Надія Сергіївна (голова комісії)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05.05.1982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Зеленюк Галина Володимирівна</w:t>
            </w:r>
          </w:p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(заступник голови комісії)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02.12.1964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Григорів Людмила Дмитрівна (секретар комісії)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31.05.1993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Григорів Наталія Іванівна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22.05.1962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Даляк Олександра Петрівна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12.11.1965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857A55">
        <w:trPr>
          <w:trHeight w:val="1814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Василюк Олександра Петрівна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16.07.1960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територіальної організації Політичної партії  «ГОЛОС»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Дзіндзюра Ольга Василівна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19.01.1959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8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Іванків Уляна Миколаївна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14.03.1995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341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9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Колесник Ольга Юріївна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02.05.1980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10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Луців Ольга Василівна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12.05.1993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341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11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Походжай Олександра Йосипівна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25.11.1958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12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Ткачук Віра Ігорівна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30.05.1991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78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13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Токар Ольга Ярославівна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09.02.1978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595"/>
        </w:trPr>
        <w:tc>
          <w:tcPr>
            <w:tcW w:w="12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14</w:t>
            </w:r>
          </w:p>
        </w:tc>
        <w:tc>
          <w:tcPr>
            <w:tcW w:w="396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Фанега Микола Юрійович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13.01.1990</w:t>
            </w:r>
          </w:p>
        </w:tc>
        <w:tc>
          <w:tcPr>
            <w:tcW w:w="468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shd w:val="clear" w:color="auto" w:fill="FFFFFF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Pr="00857A55" w:rsidRDefault="00AD3838" w:rsidP="00E8201F">
      <w:pPr>
        <w:rPr>
          <w:b/>
          <w:sz w:val="28"/>
          <w:szCs w:val="28"/>
        </w:rPr>
      </w:pPr>
    </w:p>
    <w:p w:rsidR="00AD3838" w:rsidRDefault="00AD3838" w:rsidP="00AC3D59">
      <w:pPr>
        <w:pStyle w:val="Header"/>
        <w:jc w:val="center"/>
        <w:rPr>
          <w:b/>
          <w:sz w:val="28"/>
          <w:szCs w:val="28"/>
        </w:rPr>
      </w:pPr>
      <w:r w:rsidRPr="00857A55">
        <w:br w:type="page"/>
      </w:r>
      <w:r w:rsidRPr="00AC3D59">
        <w:rPr>
          <w:b/>
          <w:sz w:val="28"/>
          <w:szCs w:val="28"/>
        </w:rPr>
        <w:t>Підгірська дільнична виборча комісія виборчої дільниці 260033</w:t>
      </w:r>
    </w:p>
    <w:p w:rsidR="00AD3838" w:rsidRPr="00AC3D59" w:rsidRDefault="00AD3838" w:rsidP="00AC3D59">
      <w:pPr>
        <w:pStyle w:val="Header"/>
        <w:jc w:val="center"/>
        <w:rPr>
          <w:b/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4"/>
        <w:gridCol w:w="3856"/>
        <w:gridCol w:w="2520"/>
        <w:gridCol w:w="4680"/>
        <w:gridCol w:w="3240"/>
      </w:tblGrid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1.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Гринишин Ігор Михайлович (голова комісії)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05.06.1974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2.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Болтуць Світлана Іванівна (заступник голови комісії)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06.06.1984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3.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Дутчин Оксана Іванівна (секретар комісії)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24.11.1974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Барган Лілія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25.09.1996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857A55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Білейчук Олександр Миколайович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15.07.1979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Богородчанська районна організація «Народний Рух України»</w:t>
            </w:r>
          </w:p>
        </w:tc>
        <w:tc>
          <w:tcPr>
            <w:tcW w:w="3240" w:type="dxa"/>
          </w:tcPr>
          <w:p w:rsidR="00AD3838" w:rsidRPr="00857A55" w:rsidRDefault="00AD3838" w:rsidP="00857A55">
            <w:pPr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Грицак Назарій Іванович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18.03.1999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Дидич Любов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26.07.1976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Курилюк Світлана Романівна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16.01.1976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Тріфоненко Владислав Сергійович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</w:rPr>
              <w:t>27.04.1999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територіальної організації Політичної партії  «ГОЛОС»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Перегінець Любов Богданівна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04.04.1982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Петришин Ірина</w:t>
            </w:r>
            <w:r w:rsidRPr="00857A55">
              <w:rPr>
                <w:sz w:val="28"/>
                <w:szCs w:val="28"/>
              </w:rPr>
              <w:br/>
              <w:t>Вікторівна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08.08.1999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Петрук Тетяна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22.09.1987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13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Припхан Ольга Степанівна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08.09.1981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«УДАР (Український Демократичний Альянс за Реформи) Віталія Кличка»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14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Руда Ольга Іванівна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05.02.2001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15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Сакулич Дмитро Ярославович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08.11.2000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16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Слижук Мар</w:t>
            </w:r>
            <w:r w:rsidRPr="00857A55">
              <w:rPr>
                <w:sz w:val="28"/>
                <w:szCs w:val="28"/>
                <w:lang w:val="en-US"/>
              </w:rPr>
              <w:t>’</w:t>
            </w:r>
            <w:r w:rsidRPr="00857A55">
              <w:rPr>
                <w:sz w:val="28"/>
                <w:szCs w:val="28"/>
              </w:rPr>
              <w:t>яна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04.10.1986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17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Тріфоненко Тетяна Сергіївна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08.01.2002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8"/>
        </w:trPr>
        <w:tc>
          <w:tcPr>
            <w:tcW w:w="1364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18</w:t>
            </w:r>
          </w:p>
        </w:tc>
        <w:tc>
          <w:tcPr>
            <w:tcW w:w="3856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Трунін Олександр Вікторович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04.04.2001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Pr="00857A55" w:rsidRDefault="00AD3838" w:rsidP="00E8201F">
      <w:pPr>
        <w:rPr>
          <w:b/>
          <w:sz w:val="28"/>
          <w:szCs w:val="28"/>
        </w:rPr>
      </w:pPr>
    </w:p>
    <w:p w:rsidR="00AD3838" w:rsidRDefault="00AD3838" w:rsidP="00AC3D59">
      <w:pPr>
        <w:pStyle w:val="Header"/>
        <w:jc w:val="center"/>
        <w:rPr>
          <w:sz w:val="28"/>
          <w:szCs w:val="28"/>
        </w:rPr>
      </w:pPr>
      <w:r w:rsidRPr="00857A55">
        <w:rPr>
          <w:sz w:val="28"/>
          <w:szCs w:val="28"/>
        </w:rPr>
        <w:br w:type="page"/>
      </w:r>
    </w:p>
    <w:p w:rsidR="00AD3838" w:rsidRPr="00857A55" w:rsidRDefault="00AD3838" w:rsidP="00AC3D59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Саджавська</w:t>
      </w:r>
      <w:r w:rsidRPr="00857A55">
        <w:rPr>
          <w:b/>
          <w:sz w:val="28"/>
          <w:szCs w:val="28"/>
        </w:rPr>
        <w:t xml:space="preserve"> дільнична виборча комісія виборчої дільниці 26003</w:t>
      </w:r>
      <w:r>
        <w:rPr>
          <w:b/>
          <w:sz w:val="28"/>
          <w:szCs w:val="28"/>
        </w:rPr>
        <w:t>9</w:t>
      </w:r>
    </w:p>
    <w:p w:rsidR="00AD3838" w:rsidRPr="00857A55" w:rsidRDefault="00AD3838" w:rsidP="00E8201F">
      <w:pPr>
        <w:rPr>
          <w:b/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780"/>
        <w:gridCol w:w="2520"/>
        <w:gridCol w:w="4680"/>
        <w:gridCol w:w="3240"/>
      </w:tblGrid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Пинчук Віта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27.06.1979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2.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Кульчак Леся Іванівна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27.10.1978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3.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Цюпа Марина Романівна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15.09.1996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4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Воронич Марія Юріївна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20.11.1948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5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Гега Тетяна Володимирівна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12.05.2002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6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Кадук Іванна Петрівна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22.01.1986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7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Кравчук Любов Богданівна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31. 01.1968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8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</w:rPr>
              <w:t>Криховська Мар</w:t>
            </w:r>
            <w:r w:rsidRPr="00857A55">
              <w:rPr>
                <w:sz w:val="28"/>
                <w:szCs w:val="28"/>
                <w:lang w:val="en-US"/>
              </w:rPr>
              <w:t>’</w:t>
            </w:r>
            <w:r w:rsidRPr="00857A55">
              <w:rPr>
                <w:sz w:val="28"/>
                <w:szCs w:val="28"/>
              </w:rPr>
              <w:t>яна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04.10.1989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Кандидат на посаду селещного голови Никорович С.І.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9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Мазур Оксана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05.12.1972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857A55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10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pStyle w:val="1"/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Олексин Ганна Дмитрівна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pStyle w:val="1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22.04.1957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Богородчанська районна організація «Народний Рух України»</w:t>
            </w:r>
          </w:p>
        </w:tc>
        <w:tc>
          <w:tcPr>
            <w:tcW w:w="3240" w:type="dxa"/>
          </w:tcPr>
          <w:p w:rsidR="00AD3838" w:rsidRPr="00857A55" w:rsidRDefault="00AD3838" w:rsidP="00857A55">
            <w:pPr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11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Пиндус Світлана Миколаївна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24.06.1978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12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Пташник Олександра Іванівна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08.01.1975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«УДАР (Український Демократичний Альянс за Реформи) Віталія Кличка»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13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Середюк Ірина Дмитрівна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06.09.1984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14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Середюк Оксана Мирославівна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15.03.1971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15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Цюпа Любов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18.07.1976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07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16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Магас Ірина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03.03.1983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Pr="00857A55" w:rsidRDefault="00AD3838" w:rsidP="00E8201F">
      <w:pPr>
        <w:rPr>
          <w:sz w:val="28"/>
          <w:szCs w:val="28"/>
        </w:rPr>
      </w:pPr>
    </w:p>
    <w:p w:rsidR="00AD3838" w:rsidRDefault="00AD3838" w:rsidP="00AC3D59">
      <w:pPr>
        <w:pStyle w:val="Header"/>
        <w:jc w:val="center"/>
        <w:rPr>
          <w:sz w:val="28"/>
          <w:szCs w:val="28"/>
        </w:rPr>
      </w:pPr>
      <w:r w:rsidRPr="00857A55">
        <w:rPr>
          <w:sz w:val="28"/>
          <w:szCs w:val="28"/>
        </w:rPr>
        <w:br w:type="page"/>
      </w:r>
    </w:p>
    <w:p w:rsidR="00AD3838" w:rsidRDefault="00AD3838" w:rsidP="00AC3D59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Старунська</w:t>
      </w:r>
      <w:r w:rsidRPr="00857A55">
        <w:rPr>
          <w:b/>
          <w:sz w:val="28"/>
          <w:szCs w:val="28"/>
        </w:rPr>
        <w:t xml:space="preserve"> дільнична виборча комісія виборчої дільниці </w:t>
      </w:r>
      <w:r>
        <w:rPr>
          <w:b/>
          <w:sz w:val="28"/>
          <w:szCs w:val="28"/>
        </w:rPr>
        <w:t>260043</w:t>
      </w:r>
    </w:p>
    <w:p w:rsidR="00AD3838" w:rsidRPr="00857A55" w:rsidRDefault="00AD3838" w:rsidP="00AC3D59">
      <w:pPr>
        <w:pStyle w:val="Header"/>
        <w:jc w:val="center"/>
        <w:rPr>
          <w:b/>
          <w:sz w:val="28"/>
          <w:szCs w:val="28"/>
        </w:rPr>
      </w:pPr>
    </w:p>
    <w:p w:rsidR="00AD3838" w:rsidRDefault="00AD3838" w:rsidP="00E8201F">
      <w:pPr>
        <w:rPr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780"/>
        <w:gridCol w:w="2520"/>
        <w:gridCol w:w="4680"/>
        <w:gridCol w:w="3240"/>
      </w:tblGrid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Печарська Ірина Федорівна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05.05.1996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2.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Шимонівська Марія Федорівна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02.01.1963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територіальної організації Політичної партії  «ГОЛОС»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3.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Качківська Лілія Микозлаївна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02.07.1972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857A55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4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pStyle w:val="1"/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Борисюк Надія Григорівна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pStyle w:val="1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30.09.1978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Богородчанська районна організація «Народний Рух України»</w:t>
            </w:r>
          </w:p>
        </w:tc>
        <w:tc>
          <w:tcPr>
            <w:tcW w:w="3240" w:type="dxa"/>
          </w:tcPr>
          <w:p w:rsidR="00AD3838" w:rsidRPr="00857A55" w:rsidRDefault="00AD3838" w:rsidP="00857A55">
            <w:pPr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5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Вітвіцька Ольга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21.10.1991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6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Геник Ганна Федорівна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06.01.1959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7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Глодан Оксана Борисівна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06.10.1979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8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Слободян Тетяна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16.05.1982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237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9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Лукач Любов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24.08.1977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10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Лукач Надія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08.05.1974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11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Михайлюк Марія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29.06.1985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12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Мосюк Марія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03.11.1966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13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Рудницька Тетяна Степанівна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24.10.1991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14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Хімчак Людмила Мирославівна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06.12.1984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«УДАР (Український Демократичний Альянс за Реформи) Віталія Кличка»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15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Хімчак Марія Вікторівна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07.10.1995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5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16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Щерб</w:t>
            </w:r>
            <w:r w:rsidRPr="00857A55">
              <w:rPr>
                <w:sz w:val="28"/>
                <w:szCs w:val="28"/>
                <w:lang w:val="en-US"/>
              </w:rPr>
              <w:t>’</w:t>
            </w:r>
            <w:r w:rsidRPr="00857A55">
              <w:rPr>
                <w:sz w:val="28"/>
                <w:szCs w:val="28"/>
              </w:rPr>
              <w:t>як Леся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01.09.1992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</w:tbl>
    <w:p w:rsidR="00AD3838" w:rsidRPr="00857A55" w:rsidRDefault="00AD3838" w:rsidP="00E8201F">
      <w:pPr>
        <w:rPr>
          <w:b/>
          <w:sz w:val="28"/>
          <w:szCs w:val="28"/>
        </w:rPr>
      </w:pPr>
    </w:p>
    <w:p w:rsidR="00AD3838" w:rsidRDefault="00AD3838" w:rsidP="00AC3D59">
      <w:pPr>
        <w:pStyle w:val="Header"/>
        <w:jc w:val="center"/>
        <w:rPr>
          <w:b/>
          <w:sz w:val="28"/>
          <w:szCs w:val="28"/>
        </w:rPr>
      </w:pPr>
      <w:r w:rsidRPr="00857A55">
        <w:rPr>
          <w:b/>
          <w:sz w:val="28"/>
          <w:szCs w:val="28"/>
        </w:rPr>
        <w:br w:type="page"/>
      </w:r>
    </w:p>
    <w:p w:rsidR="00AD3838" w:rsidRPr="00857A55" w:rsidRDefault="00AD3838" w:rsidP="00AC3D59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Ластівецька</w:t>
      </w:r>
      <w:r w:rsidRPr="00857A55">
        <w:rPr>
          <w:b/>
          <w:sz w:val="28"/>
          <w:szCs w:val="28"/>
        </w:rPr>
        <w:t xml:space="preserve"> дільнична виборча комісія виборчої дільниці 2600</w:t>
      </w:r>
      <w:r>
        <w:rPr>
          <w:b/>
          <w:sz w:val="28"/>
          <w:szCs w:val="28"/>
        </w:rPr>
        <w:t>44</w:t>
      </w:r>
    </w:p>
    <w:p w:rsidR="00AD3838" w:rsidRDefault="00AD3838" w:rsidP="00E8201F">
      <w:pPr>
        <w:rPr>
          <w:b/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780"/>
        <w:gridCol w:w="2520"/>
        <w:gridCol w:w="4680"/>
        <w:gridCol w:w="3240"/>
      </w:tblGrid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Макарович Лілія Миколаївна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26.02.1980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857A55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Сидорук Тарас Михайлович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03.02.1990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Богородчанська районна організація «Народний Рух України»</w:t>
            </w:r>
          </w:p>
        </w:tc>
        <w:tc>
          <w:tcPr>
            <w:tcW w:w="3240" w:type="dxa"/>
          </w:tcPr>
          <w:p w:rsidR="00AD3838" w:rsidRPr="00857A55" w:rsidRDefault="00AD3838" w:rsidP="00857A55">
            <w:pPr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Луканюк Ярослава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16.07.1982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Лешнер Світлана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11.02.1986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ind w:right="-10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Гринишин Мар'яна Анатоліївна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11.02.1988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Вірстюк Марія Миколаївна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01.12.1995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Гавриш Марія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01.09.1975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Григорук Василь Васильович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30.07.1972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Григорук Тарас Петрович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14.04.1977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Гриців Світлана Юріївна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03.03.1977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Данилюк Галина Степанівна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15.04.1986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</w:rPr>
              <w:t>Данилюк Мар</w:t>
            </w:r>
            <w:r w:rsidRPr="00857A55">
              <w:rPr>
                <w:sz w:val="28"/>
                <w:szCs w:val="28"/>
                <w:lang w:val="en-US"/>
              </w:rPr>
              <w:t>’</w:t>
            </w:r>
            <w:r w:rsidRPr="00857A55">
              <w:rPr>
                <w:sz w:val="28"/>
                <w:szCs w:val="28"/>
              </w:rPr>
              <w:t>яна Григорівна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06.04.1987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Лукач Дмитро Михайлович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22.10.1958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</w:rPr>
              <w:t>1</w:t>
            </w:r>
            <w:r w:rsidRPr="00857A55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Матлюк Тарас Петрович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30.05.1998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</w:rPr>
              <w:t>1</w:t>
            </w:r>
            <w:r w:rsidRPr="00857A55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Постернак Надія Романівна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19.07.1988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«УДАР (Український Демократичний Альянс за Реформи) Віталія Кличка»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0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</w:rPr>
              <w:t>1</w:t>
            </w:r>
            <w:r w:rsidRPr="00857A55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  <w:lang w:val="en-US"/>
              </w:rPr>
            </w:pPr>
            <w:r w:rsidRPr="00857A55">
              <w:rPr>
                <w:sz w:val="28"/>
                <w:szCs w:val="28"/>
              </w:rPr>
              <w:t>Сав</w:t>
            </w:r>
            <w:r w:rsidRPr="00857A55">
              <w:rPr>
                <w:sz w:val="28"/>
                <w:szCs w:val="28"/>
                <w:lang w:val="en-US"/>
              </w:rPr>
              <w:t>’</w:t>
            </w:r>
            <w:r w:rsidRPr="00857A55">
              <w:rPr>
                <w:sz w:val="28"/>
                <w:szCs w:val="28"/>
              </w:rPr>
              <w:t>юк Олег Дмитрович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16.09.1992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</w:tbl>
    <w:p w:rsidR="00AD3838" w:rsidRPr="00857A55" w:rsidRDefault="00AD3838" w:rsidP="00E8201F">
      <w:pPr>
        <w:rPr>
          <w:b/>
          <w:sz w:val="28"/>
          <w:szCs w:val="28"/>
        </w:rPr>
      </w:pPr>
    </w:p>
    <w:p w:rsidR="00AD3838" w:rsidRDefault="00AD3838" w:rsidP="00AC3D59">
      <w:pPr>
        <w:pStyle w:val="Header"/>
        <w:jc w:val="center"/>
        <w:rPr>
          <w:sz w:val="28"/>
          <w:szCs w:val="28"/>
        </w:rPr>
      </w:pPr>
      <w:r w:rsidRPr="00857A55">
        <w:rPr>
          <w:sz w:val="28"/>
          <w:szCs w:val="28"/>
        </w:rPr>
        <w:br w:type="page"/>
      </w:r>
    </w:p>
    <w:p w:rsidR="00AD3838" w:rsidRPr="00857A55" w:rsidRDefault="00AD3838" w:rsidP="00AC3D59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Хмелівська</w:t>
      </w:r>
      <w:r w:rsidRPr="00857A55">
        <w:rPr>
          <w:b/>
          <w:sz w:val="28"/>
          <w:szCs w:val="28"/>
        </w:rPr>
        <w:t xml:space="preserve"> дільнична виборча комісія виборчої дільниці 260032</w:t>
      </w:r>
    </w:p>
    <w:p w:rsidR="00AD3838" w:rsidRDefault="00AD3838" w:rsidP="00E8201F">
      <w:pPr>
        <w:rPr>
          <w:sz w:val="28"/>
          <w:szCs w:val="28"/>
        </w:rPr>
      </w:pP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780"/>
        <w:gridCol w:w="2520"/>
        <w:gridCol w:w="4680"/>
        <w:gridCol w:w="3240"/>
      </w:tblGrid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Романів Надія Федорівна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05.02.1965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Дем</w:t>
            </w:r>
            <w:r w:rsidRPr="00857A55">
              <w:rPr>
                <w:sz w:val="28"/>
                <w:szCs w:val="28"/>
                <w:lang w:val="en-US"/>
              </w:rPr>
              <w:t>’</w:t>
            </w:r>
            <w:r w:rsidRPr="00857A55">
              <w:rPr>
                <w:sz w:val="28"/>
                <w:szCs w:val="28"/>
              </w:rPr>
              <w:t>янів Марія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06.12.1961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Мельник Руслана Токтарівна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16.11.1976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4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Бенюк Оксана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27.10.1997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 ПАРТІЇ «ВСЕУКРАЇНСЬКЕ ОБЄДНАННЯ «ПЛАТФОРМА ГРОМАД»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color w:val="000000"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5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Дем</w:t>
            </w:r>
            <w:r w:rsidRPr="00857A55">
              <w:rPr>
                <w:sz w:val="28"/>
                <w:szCs w:val="28"/>
                <w:lang w:val="en-US"/>
              </w:rPr>
              <w:t>’</w:t>
            </w:r>
            <w:r w:rsidRPr="00857A55">
              <w:rPr>
                <w:sz w:val="28"/>
                <w:szCs w:val="28"/>
              </w:rPr>
              <w:t>янів Алла Валеріївна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08.02.1989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6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Дем’янів Марія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01.08.1958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«За майбутнє»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2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7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Заруба Галина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12.12.1964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Всеукраїнського 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`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«Свобода»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8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Креховський Олександр Олександрович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09.12.1968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політичної партії  «Всеукраїнське об’єднання  “Батьківщина»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9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Міщук Галина Петрівна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bCs/>
                <w:sz w:val="28"/>
                <w:szCs w:val="28"/>
              </w:rPr>
              <w:t>13.12.1980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Кандидат на посаду селещного голови Климів Д.Д.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bCs/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5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10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Мотуз Галина Дмитрівна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25.10.1981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обласної організації  Політичної партії «Об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єднання «САМОПОМІЧ»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11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Насадюк Тетяна Михайлівна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13.12.1977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регіональної організації політичної партії «Перемога Пальчевського»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3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12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Подзігун Леся Василівна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28.03.1994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 Обласної організації  ПОЛІТИЧНОЇ ПАРТІЇ «СЛУГА НАРОДУ»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  <w:tr w:rsidR="00AD3838" w:rsidRPr="00857A55" w:rsidTr="00E8201F">
        <w:trPr>
          <w:trHeight w:val="125"/>
        </w:trPr>
        <w:tc>
          <w:tcPr>
            <w:tcW w:w="144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13</w:t>
            </w:r>
          </w:p>
        </w:tc>
        <w:tc>
          <w:tcPr>
            <w:tcW w:w="378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Черевко Марія Федорівна</w:t>
            </w:r>
          </w:p>
        </w:tc>
        <w:tc>
          <w:tcPr>
            <w:tcW w:w="2520" w:type="dxa"/>
            <w:vAlign w:val="center"/>
          </w:tcPr>
          <w:p w:rsidR="00AD3838" w:rsidRPr="00857A55" w:rsidRDefault="00AD3838" w:rsidP="00E8201F">
            <w:pPr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30.09.1955</w:t>
            </w:r>
          </w:p>
        </w:tc>
        <w:tc>
          <w:tcPr>
            <w:tcW w:w="468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color w:val="000000"/>
                <w:sz w:val="28"/>
                <w:szCs w:val="28"/>
                <w:shd w:val="clear" w:color="auto" w:fill="FFFFFF"/>
              </w:rPr>
              <w:t>Івано-Франківської територіальної організації  Політичної партії «Європейська Солідарність»</w:t>
            </w:r>
          </w:p>
        </w:tc>
        <w:tc>
          <w:tcPr>
            <w:tcW w:w="3240" w:type="dxa"/>
            <w:vAlign w:val="center"/>
          </w:tcPr>
          <w:p w:rsidR="00AD3838" w:rsidRPr="00857A55" w:rsidRDefault="00AD3838" w:rsidP="00857A55">
            <w:pPr>
              <w:shd w:val="clear" w:color="auto" w:fill="F8F8F8"/>
              <w:jc w:val="center"/>
              <w:rPr>
                <w:sz w:val="28"/>
                <w:szCs w:val="28"/>
              </w:rPr>
            </w:pPr>
            <w:r w:rsidRPr="00857A55">
              <w:rPr>
                <w:sz w:val="28"/>
                <w:szCs w:val="28"/>
              </w:rPr>
              <w:t>пункт 1 частини першої статті 204 Виборчого кодексу України</w:t>
            </w:r>
          </w:p>
        </w:tc>
      </w:tr>
    </w:tbl>
    <w:p w:rsidR="00AD3838" w:rsidRPr="00857A55" w:rsidRDefault="00AD3838" w:rsidP="00E8201F">
      <w:pPr>
        <w:rPr>
          <w:b/>
          <w:sz w:val="28"/>
          <w:szCs w:val="28"/>
        </w:rPr>
      </w:pPr>
    </w:p>
    <w:p w:rsidR="00AD3838" w:rsidRPr="005D4440" w:rsidRDefault="00AD3838" w:rsidP="00D1606E">
      <w:pPr>
        <w:tabs>
          <w:tab w:val="left" w:pos="5717"/>
        </w:tabs>
        <w:rPr>
          <w:sz w:val="28"/>
          <w:szCs w:val="28"/>
        </w:rPr>
      </w:pPr>
    </w:p>
    <w:sectPr w:rsidR="00AD3838" w:rsidRPr="005D4440" w:rsidSect="001538AE">
      <w:footerReference w:type="even" r:id="rId6"/>
      <w:footerReference w:type="default" r:id="rId7"/>
      <w:pgSz w:w="16838" w:h="11906" w:orient="landscape"/>
      <w:pgMar w:top="360" w:right="851" w:bottom="71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838" w:rsidRDefault="00AD3838" w:rsidP="00FF6E08">
      <w:r>
        <w:separator/>
      </w:r>
    </w:p>
  </w:endnote>
  <w:endnote w:type="continuationSeparator" w:id="0">
    <w:p w:rsidR="00AD3838" w:rsidRDefault="00AD3838" w:rsidP="00FF6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38" w:rsidRDefault="00AD3838" w:rsidP="00DA72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3838" w:rsidRDefault="00AD3838" w:rsidP="00020DD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38" w:rsidRDefault="00AD3838" w:rsidP="00DA72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D3838" w:rsidRDefault="00AD3838" w:rsidP="00020DD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838" w:rsidRDefault="00AD3838" w:rsidP="00FF6E08">
      <w:r>
        <w:separator/>
      </w:r>
    </w:p>
  </w:footnote>
  <w:footnote w:type="continuationSeparator" w:id="0">
    <w:p w:rsidR="00AD3838" w:rsidRDefault="00AD3838" w:rsidP="00FF6E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6E08"/>
    <w:rsid w:val="00020DD1"/>
    <w:rsid w:val="000A0A1B"/>
    <w:rsid w:val="000D3656"/>
    <w:rsid w:val="000E0799"/>
    <w:rsid w:val="00134711"/>
    <w:rsid w:val="00135DE6"/>
    <w:rsid w:val="001538AE"/>
    <w:rsid w:val="001B1BD5"/>
    <w:rsid w:val="001F22FC"/>
    <w:rsid w:val="001F3733"/>
    <w:rsid w:val="002124D1"/>
    <w:rsid w:val="002141CB"/>
    <w:rsid w:val="00233C59"/>
    <w:rsid w:val="00245F24"/>
    <w:rsid w:val="002B3ACB"/>
    <w:rsid w:val="002C7158"/>
    <w:rsid w:val="00321FA6"/>
    <w:rsid w:val="0039654E"/>
    <w:rsid w:val="003F2D51"/>
    <w:rsid w:val="0046248C"/>
    <w:rsid w:val="00494F3D"/>
    <w:rsid w:val="004C5A0D"/>
    <w:rsid w:val="004C7792"/>
    <w:rsid w:val="004D7351"/>
    <w:rsid w:val="00502262"/>
    <w:rsid w:val="005027B3"/>
    <w:rsid w:val="005963A2"/>
    <w:rsid w:val="005C3ABD"/>
    <w:rsid w:val="005C3F36"/>
    <w:rsid w:val="005C57AF"/>
    <w:rsid w:val="005D4440"/>
    <w:rsid w:val="005D7283"/>
    <w:rsid w:val="00631707"/>
    <w:rsid w:val="006823B0"/>
    <w:rsid w:val="006970C8"/>
    <w:rsid w:val="00720822"/>
    <w:rsid w:val="0075361D"/>
    <w:rsid w:val="00767BA1"/>
    <w:rsid w:val="007C119B"/>
    <w:rsid w:val="007C72A5"/>
    <w:rsid w:val="007D2A00"/>
    <w:rsid w:val="0080295E"/>
    <w:rsid w:val="0084627B"/>
    <w:rsid w:val="00857A55"/>
    <w:rsid w:val="008C6201"/>
    <w:rsid w:val="00931F0D"/>
    <w:rsid w:val="00936D9B"/>
    <w:rsid w:val="009F2A58"/>
    <w:rsid w:val="00A35A9A"/>
    <w:rsid w:val="00A50636"/>
    <w:rsid w:val="00A5096C"/>
    <w:rsid w:val="00A71194"/>
    <w:rsid w:val="00A83B7A"/>
    <w:rsid w:val="00AC3D59"/>
    <w:rsid w:val="00AD3838"/>
    <w:rsid w:val="00B2767B"/>
    <w:rsid w:val="00BE1F06"/>
    <w:rsid w:val="00C00EAC"/>
    <w:rsid w:val="00C17A27"/>
    <w:rsid w:val="00C65BCB"/>
    <w:rsid w:val="00C84F05"/>
    <w:rsid w:val="00CE55E4"/>
    <w:rsid w:val="00D1606E"/>
    <w:rsid w:val="00D31E84"/>
    <w:rsid w:val="00D630A2"/>
    <w:rsid w:val="00DA7288"/>
    <w:rsid w:val="00DE0767"/>
    <w:rsid w:val="00DE70CE"/>
    <w:rsid w:val="00E0274B"/>
    <w:rsid w:val="00E0451C"/>
    <w:rsid w:val="00E05EA9"/>
    <w:rsid w:val="00E473DA"/>
    <w:rsid w:val="00E546C4"/>
    <w:rsid w:val="00E8201F"/>
    <w:rsid w:val="00EA7CDF"/>
    <w:rsid w:val="00EE4C0C"/>
    <w:rsid w:val="00F1634F"/>
    <w:rsid w:val="00FB0CB0"/>
    <w:rsid w:val="00FE0F76"/>
    <w:rsid w:val="00FF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E08"/>
    <w:rPr>
      <w:rFonts w:ascii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F6E0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F6E0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F6E08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F6E0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F6E0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E8201F"/>
    <w:rPr>
      <w:rFonts w:ascii="Times New Roman" w:hAnsi="Times New Roman"/>
      <w:sz w:val="20"/>
      <w:szCs w:val="20"/>
      <w:lang w:val="uk-UA"/>
    </w:rPr>
  </w:style>
  <w:style w:type="character" w:styleId="PageNumber">
    <w:name w:val="page number"/>
    <w:basedOn w:val="DefaultParagraphFont"/>
    <w:uiPriority w:val="99"/>
    <w:rsid w:val="00020DD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8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133</TotalTime>
  <Pages>38</Pages>
  <Words>8229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Дільниця 260001 Богородчани Шевченка65 (Будинок культури)</dc:title>
  <dc:subject/>
  <dc:creator>xme</dc:creator>
  <cp:keywords/>
  <dc:description/>
  <cp:lastModifiedBy>Microsoft Office</cp:lastModifiedBy>
  <cp:revision>15</cp:revision>
  <dcterms:created xsi:type="dcterms:W3CDTF">2020-10-12T10:02:00Z</dcterms:created>
  <dcterms:modified xsi:type="dcterms:W3CDTF">2020-10-12T12:45:00Z</dcterms:modified>
</cp:coreProperties>
</file>