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5A" w:rsidRDefault="00E4775A" w:rsidP="001519BA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E4775A" w:rsidRDefault="00E4775A" w:rsidP="001519BA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E4775A" w:rsidRDefault="00E4775A" w:rsidP="001519BA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E4775A" w:rsidRDefault="00E4775A" w:rsidP="001519BA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E4775A" w:rsidRDefault="00E4775A" w:rsidP="001519BA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E4775A" w:rsidRDefault="00E4775A" w:rsidP="001519BA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E4775A" w:rsidRPr="00BD6B19" w:rsidRDefault="00E4775A" w:rsidP="001519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</w:t>
      </w:r>
      <w:r w:rsidRPr="00BD6B19">
        <w:rPr>
          <w:rFonts w:ascii="Times New Roman" w:hAnsi="Times New Roman"/>
          <w:sz w:val="24"/>
          <w:szCs w:val="24"/>
        </w:rPr>
        <w:t>кандидатів у депутати</w:t>
      </w:r>
      <w:r w:rsidRPr="00BD6B1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Богородчанської селищної ради</w:t>
      </w:r>
      <w:r w:rsidRPr="00401D9C">
        <w:rPr>
          <w:rFonts w:ascii="Times New Roman" w:hAnsi="Times New Roman"/>
          <w:sz w:val="24"/>
          <w:szCs w:val="24"/>
        </w:rPr>
        <w:t xml:space="preserve"> Іва</w:t>
      </w:r>
      <w:r>
        <w:rPr>
          <w:rFonts w:ascii="Times New Roman" w:hAnsi="Times New Roman"/>
          <w:sz w:val="24"/>
          <w:szCs w:val="24"/>
        </w:rPr>
        <w:t xml:space="preserve">но-Франківського району Івано-Франківської області , </w:t>
      </w:r>
      <w:r w:rsidRPr="00A22C06">
        <w:rPr>
          <w:rFonts w:ascii="Times New Roman" w:hAnsi="Times New Roman"/>
          <w:sz w:val="24"/>
          <w:szCs w:val="24"/>
        </w:rPr>
        <w:t>висунутих</w:t>
      </w:r>
      <w:r>
        <w:rPr>
          <w:rFonts w:ascii="Times New Roman" w:hAnsi="Times New Roman"/>
          <w:sz w:val="24"/>
          <w:szCs w:val="24"/>
        </w:rPr>
        <w:t xml:space="preserve"> Івано-Франківською територіальною організацією Політичної партії «Європейська Солідарність» </w:t>
      </w:r>
      <w:r w:rsidRPr="00BD6B19">
        <w:rPr>
          <w:rFonts w:ascii="Times New Roman" w:hAnsi="Times New Roman"/>
          <w:sz w:val="24"/>
          <w:szCs w:val="24"/>
        </w:rPr>
        <w:t xml:space="preserve">у </w:t>
      </w:r>
      <w:r w:rsidRPr="001519BA">
        <w:rPr>
          <w:rFonts w:ascii="Times New Roman" w:hAnsi="Times New Roman"/>
          <w:b/>
          <w:sz w:val="24"/>
          <w:szCs w:val="24"/>
        </w:rPr>
        <w:t xml:space="preserve">територіальному виборчому окрузі № </w:t>
      </w:r>
      <w:r>
        <w:rPr>
          <w:rFonts w:ascii="Times New Roman" w:hAnsi="Times New Roman"/>
          <w:b/>
          <w:sz w:val="24"/>
          <w:szCs w:val="24"/>
        </w:rPr>
        <w:t>4</w:t>
      </w:r>
      <w:r w:rsidRPr="00BD6B1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Конференції</w:t>
      </w:r>
      <w:r w:rsidRPr="00BD6B19">
        <w:rPr>
          <w:rFonts w:ascii="Times New Roman" w:hAnsi="Times New Roman"/>
          <w:sz w:val="24"/>
          <w:szCs w:val="24"/>
        </w:rPr>
        <w:t xml:space="preserve"> цієї організації політичної партії, що відбулася</w:t>
      </w:r>
      <w:r w:rsidRPr="00BD6B19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401D9C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вересня 2020 року</w:t>
      </w:r>
      <w:r w:rsidRPr="00BD6B19">
        <w:rPr>
          <w:rFonts w:ascii="Times New Roman" w:hAnsi="Times New Roman"/>
          <w:sz w:val="24"/>
          <w:szCs w:val="24"/>
        </w:rPr>
        <w:t>:</w:t>
      </w:r>
    </w:p>
    <w:p w:rsidR="00E4775A" w:rsidRPr="00BD6B19" w:rsidRDefault="00E4775A" w:rsidP="00AB6DF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D6B19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</w:p>
    <w:tbl>
      <w:tblPr>
        <w:tblW w:w="15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6"/>
        <w:gridCol w:w="1723"/>
        <w:gridCol w:w="1409"/>
        <w:gridCol w:w="1567"/>
        <w:gridCol w:w="783"/>
        <w:gridCol w:w="1722"/>
        <w:gridCol w:w="1410"/>
        <w:gridCol w:w="1722"/>
        <w:gridCol w:w="2350"/>
        <w:gridCol w:w="2192"/>
      </w:tblGrid>
      <w:tr w:rsidR="00E4775A" w:rsidRPr="00B62FEC" w:rsidTr="00CF031F">
        <w:trPr>
          <w:cantSplit/>
          <w:trHeight w:val="999"/>
        </w:trPr>
        <w:tc>
          <w:tcPr>
            <w:tcW w:w="746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Порядковий номер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723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Прізвище,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власне ім’я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409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Число,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E4775A" w:rsidRPr="00BD6B19" w:rsidRDefault="00E4775A" w:rsidP="00AD515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(чч.мм.рррр.)</w:t>
            </w:r>
          </w:p>
        </w:tc>
        <w:tc>
          <w:tcPr>
            <w:tcW w:w="1567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783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722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Посада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410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722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2350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Відомості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про наявність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чи відсутність</w:t>
            </w:r>
          </w:p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2192" w:type="dxa"/>
            <w:vAlign w:val="center"/>
          </w:tcPr>
          <w:p w:rsidR="00E4775A" w:rsidRPr="00BD6B19" w:rsidRDefault="00E4775A" w:rsidP="00AD5151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E4775A" w:rsidRPr="00B62FEC" w:rsidTr="00CF031F">
        <w:trPr>
          <w:trHeight w:val="1247"/>
        </w:trPr>
        <w:tc>
          <w:tcPr>
            <w:tcW w:w="746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D26E6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723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Гуляк Ольга Іванівна</w:t>
            </w:r>
          </w:p>
        </w:tc>
        <w:tc>
          <w:tcPr>
            <w:tcW w:w="1409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D26E6">
              <w:rPr>
                <w:rFonts w:ascii="Times New Roman" w:hAnsi="Times New Roman"/>
                <w:lang w:eastAsia="ru-RU"/>
              </w:rPr>
              <w:t>14.10.1967</w:t>
            </w:r>
          </w:p>
        </w:tc>
        <w:tc>
          <w:tcPr>
            <w:tcW w:w="1567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783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Вища</w:t>
            </w:r>
          </w:p>
        </w:tc>
        <w:tc>
          <w:tcPr>
            <w:tcW w:w="1722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410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Глибівський навчально-виховний комплекс</w:t>
            </w:r>
          </w:p>
        </w:tc>
        <w:tc>
          <w:tcPr>
            <w:tcW w:w="1722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 w:rsidRPr="00CD26E6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350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D26E6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192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E4775A" w:rsidRPr="00B62FEC" w:rsidTr="00CF031F">
        <w:trPr>
          <w:trHeight w:val="1771"/>
        </w:trPr>
        <w:tc>
          <w:tcPr>
            <w:tcW w:w="746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723" w:type="dxa"/>
            <w:vAlign w:val="center"/>
          </w:tcPr>
          <w:p w:rsidR="00E4775A" w:rsidRPr="00BF6FD8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Колінковський Роман Богданович</w:t>
            </w:r>
          </w:p>
        </w:tc>
        <w:tc>
          <w:tcPr>
            <w:tcW w:w="1409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04.01.1975</w:t>
            </w:r>
          </w:p>
        </w:tc>
        <w:tc>
          <w:tcPr>
            <w:tcW w:w="1567" w:type="dxa"/>
            <w:vAlign w:val="center"/>
          </w:tcPr>
          <w:p w:rsidR="00E4775A" w:rsidRPr="00B62FEC" w:rsidRDefault="00E4775A" w:rsidP="00AD5151">
            <w:pPr>
              <w:spacing w:after="0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Громадянин України</w:t>
            </w:r>
          </w:p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83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Професійно-технічна</w:t>
            </w:r>
          </w:p>
        </w:tc>
        <w:tc>
          <w:tcPr>
            <w:tcW w:w="1722" w:type="dxa"/>
            <w:vAlign w:val="center"/>
          </w:tcPr>
          <w:p w:rsidR="00E4775A" w:rsidRPr="00BF6FD8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B62FE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410" w:type="dxa"/>
            <w:vAlign w:val="center"/>
          </w:tcPr>
          <w:p w:rsidR="00E4775A" w:rsidRPr="00BF6FD8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B62FE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722" w:type="dxa"/>
            <w:vAlign w:val="center"/>
          </w:tcPr>
          <w:p w:rsidR="00E4775A" w:rsidRPr="00CF031F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 w:rsidRPr="00CF031F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350" w:type="dxa"/>
            <w:vAlign w:val="center"/>
          </w:tcPr>
          <w:p w:rsidR="00E4775A" w:rsidRPr="00CF031F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E4775A" w:rsidRPr="00CF031F" w:rsidRDefault="00E4775A" w:rsidP="00AD515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F031F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192" w:type="dxa"/>
            <w:vAlign w:val="center"/>
          </w:tcPr>
          <w:p w:rsidR="00E4775A" w:rsidRPr="00CF031F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75A" w:rsidRPr="00CF031F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31F">
              <w:rPr>
                <w:rFonts w:ascii="Times New Roman" w:hAnsi="Times New Roman"/>
              </w:rPr>
              <w:t>Депутат Підгірської сільської ради Івано-Франківської області</w:t>
            </w:r>
          </w:p>
        </w:tc>
      </w:tr>
      <w:tr w:rsidR="00E4775A" w:rsidRPr="00B62FEC" w:rsidTr="00CF031F">
        <w:trPr>
          <w:trHeight w:val="998"/>
        </w:trPr>
        <w:tc>
          <w:tcPr>
            <w:tcW w:w="746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723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Парфан Іван Іванович</w:t>
            </w:r>
          </w:p>
        </w:tc>
        <w:tc>
          <w:tcPr>
            <w:tcW w:w="1409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07.07.1985</w:t>
            </w:r>
          </w:p>
        </w:tc>
        <w:tc>
          <w:tcPr>
            <w:tcW w:w="1567" w:type="dxa"/>
            <w:vAlign w:val="center"/>
          </w:tcPr>
          <w:p w:rsidR="00E4775A" w:rsidRPr="00B62FEC" w:rsidRDefault="00E4775A" w:rsidP="00AD5151">
            <w:pPr>
              <w:spacing w:after="0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783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Вища</w:t>
            </w:r>
          </w:p>
        </w:tc>
        <w:tc>
          <w:tcPr>
            <w:tcW w:w="1722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410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722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350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192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E4775A" w:rsidRPr="00B62FEC" w:rsidTr="00CF031F">
        <w:trPr>
          <w:trHeight w:val="350"/>
        </w:trPr>
        <w:tc>
          <w:tcPr>
            <w:tcW w:w="746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723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Приймак Іван Степанович</w:t>
            </w:r>
          </w:p>
        </w:tc>
        <w:tc>
          <w:tcPr>
            <w:tcW w:w="1409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01.01.1966</w:t>
            </w:r>
          </w:p>
        </w:tc>
        <w:tc>
          <w:tcPr>
            <w:tcW w:w="1567" w:type="dxa"/>
            <w:vAlign w:val="center"/>
          </w:tcPr>
          <w:p w:rsidR="00E4775A" w:rsidRPr="00B62FEC" w:rsidRDefault="00E4775A" w:rsidP="00AD5151">
            <w:pPr>
              <w:spacing w:after="0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783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Вища</w:t>
            </w:r>
          </w:p>
        </w:tc>
        <w:tc>
          <w:tcPr>
            <w:tcW w:w="1722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Охоронець</w:t>
            </w:r>
          </w:p>
        </w:tc>
        <w:tc>
          <w:tcPr>
            <w:tcW w:w="1410" w:type="dxa"/>
            <w:vAlign w:val="center"/>
          </w:tcPr>
          <w:p w:rsidR="00E4775A" w:rsidRPr="00B62FEC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FEC">
              <w:rPr>
                <w:rFonts w:ascii="Times New Roman" w:hAnsi="Times New Roman"/>
              </w:rPr>
              <w:t>Товариство з обмеженою відповідальністю «Охоронна компанія «Альфа Безпека»</w:t>
            </w:r>
          </w:p>
        </w:tc>
        <w:tc>
          <w:tcPr>
            <w:tcW w:w="1722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D26E6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350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D26E6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192" w:type="dxa"/>
            <w:vAlign w:val="center"/>
          </w:tcPr>
          <w:p w:rsidR="00E4775A" w:rsidRPr="00CD26E6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E4775A" w:rsidRPr="00B62FEC" w:rsidTr="00CF031F">
        <w:trPr>
          <w:trHeight w:val="1521"/>
        </w:trPr>
        <w:tc>
          <w:tcPr>
            <w:tcW w:w="746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 w:colFirst="1" w:colLast="10"/>
            <w:r w:rsidRPr="00692BC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723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Олексин Марія Михайлівна</w:t>
            </w:r>
          </w:p>
        </w:tc>
        <w:tc>
          <w:tcPr>
            <w:tcW w:w="1409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30.08.1978</w:t>
            </w:r>
          </w:p>
        </w:tc>
        <w:tc>
          <w:tcPr>
            <w:tcW w:w="1567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783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Вища</w:t>
            </w:r>
          </w:p>
        </w:tc>
        <w:tc>
          <w:tcPr>
            <w:tcW w:w="1722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Головний бухгалтер</w:t>
            </w:r>
          </w:p>
        </w:tc>
        <w:tc>
          <w:tcPr>
            <w:tcW w:w="1410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Хмелівська сільська рада</w:t>
            </w:r>
          </w:p>
        </w:tc>
        <w:tc>
          <w:tcPr>
            <w:tcW w:w="1722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350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192" w:type="dxa"/>
            <w:vAlign w:val="center"/>
          </w:tcPr>
          <w:p w:rsidR="00E4775A" w:rsidRPr="00692BC9" w:rsidRDefault="00E4775A" w:rsidP="00AD51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62FEC">
              <w:rPr>
                <w:rFonts w:ascii="Times New Roman" w:hAnsi="Times New Roman"/>
              </w:rPr>
              <w:t>Депутат Хмелівської сільської ради Івано-Франківської області</w:t>
            </w:r>
          </w:p>
        </w:tc>
      </w:tr>
      <w:bookmarkEnd w:id="0"/>
    </w:tbl>
    <w:p w:rsidR="00E4775A" w:rsidRPr="00C56169" w:rsidRDefault="00E4775A" w:rsidP="00AB6DF3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E4775A" w:rsidRPr="00C86846" w:rsidTr="00EE0840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75A" w:rsidRPr="00750AE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E4775A" w:rsidRPr="00750AE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Голова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Івано-Франківської</w:t>
            </w: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 територіальної організації</w:t>
            </w:r>
          </w:p>
          <w:p w:rsidR="00E4775A" w:rsidRPr="00BD6B1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Політичної партії «Європейська Солідарність»                                                                                                                      </w:t>
            </w:r>
          </w:p>
        </w:tc>
        <w:tc>
          <w:tcPr>
            <w:tcW w:w="284" w:type="dxa"/>
          </w:tcPr>
          <w:p w:rsidR="00E4775A" w:rsidRPr="00BD6B1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4775A" w:rsidRPr="00BD6B1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75A" w:rsidRPr="00BD6B1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4775A" w:rsidRPr="00BD6B1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75A" w:rsidRPr="00750AE9" w:rsidRDefault="00E4775A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E4775A" w:rsidRPr="00750AE9" w:rsidRDefault="00E4775A" w:rsidP="00EE0840">
            <w:pPr>
              <w:tabs>
                <w:tab w:val="left" w:pos="1380"/>
              </w:tabs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ab/>
            </w:r>
          </w:p>
          <w:p w:rsidR="00E4775A" w:rsidRPr="009C0ABE" w:rsidRDefault="00E4775A" w:rsidP="009C0ABE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          В</w:t>
            </w:r>
            <w:r>
              <w:rPr>
                <w:rFonts w:ascii="Times New Roman" w:hAnsi="Times New Roman"/>
                <w:b/>
                <w:bCs/>
                <w:lang w:val="en-US" w:eastAsia="ru-RU"/>
              </w:rPr>
              <w:t>’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ятрович В.М.</w:t>
            </w:r>
          </w:p>
        </w:tc>
      </w:tr>
      <w:tr w:rsidR="00E4775A" w:rsidRPr="00C86846" w:rsidTr="00EE0840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75A" w:rsidRPr="00BD6B19" w:rsidRDefault="00E4775A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</w:rPr>
              <w:t>(назва посади керівника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місцевої </w:t>
            </w:r>
            <w:r w:rsidRPr="00BD6B19">
              <w:rPr>
                <w:rFonts w:ascii="Times New Roman" w:hAnsi="Times New Roman"/>
                <w:sz w:val="16"/>
                <w:szCs w:val="16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E4775A" w:rsidRPr="00BD6B19" w:rsidRDefault="00E4775A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4775A" w:rsidRPr="00BD6B19" w:rsidRDefault="00E4775A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</w:rPr>
              <w:t>МП</w:t>
            </w:r>
            <w:r w:rsidRPr="00BD6B19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75A" w:rsidRPr="00BD6B19" w:rsidRDefault="00E4775A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8" w:type="dxa"/>
          </w:tcPr>
          <w:p w:rsidR="00E4775A" w:rsidRPr="00BD6B19" w:rsidRDefault="00E4775A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75A" w:rsidRPr="00BD6B19" w:rsidRDefault="00E4775A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(прізвище та ініціали)</w:t>
            </w:r>
          </w:p>
        </w:tc>
      </w:tr>
    </w:tbl>
    <w:p w:rsidR="00E4775A" w:rsidRPr="00BD6B19" w:rsidRDefault="00E4775A" w:rsidP="00AB6DF3">
      <w:pPr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p w:rsidR="00E4775A" w:rsidRPr="00BD6B19" w:rsidRDefault="00E4775A" w:rsidP="00AB6DF3">
      <w:pPr>
        <w:spacing w:after="0" w:line="228" w:lineRule="auto"/>
        <w:jc w:val="both"/>
        <w:rPr>
          <w:rFonts w:ascii="Times New Roman" w:hAnsi="Times New Roman"/>
          <w:sz w:val="6"/>
          <w:szCs w:val="6"/>
        </w:rPr>
      </w:pPr>
    </w:p>
    <w:p w:rsidR="00E4775A" w:rsidRPr="00BD6B19" w:rsidRDefault="00E4775A" w:rsidP="00AB6DF3"/>
    <w:p w:rsidR="00E4775A" w:rsidRPr="00AA39AC" w:rsidRDefault="00E4775A" w:rsidP="00AB6DF3">
      <w:pPr>
        <w:rPr>
          <w:rFonts w:ascii="Times New Roman" w:hAnsi="Times New Roman"/>
          <w:sz w:val="24"/>
          <w:szCs w:val="24"/>
        </w:rPr>
      </w:pPr>
    </w:p>
    <w:p w:rsidR="00E4775A" w:rsidRDefault="00E4775A" w:rsidP="00BD6B19"/>
    <w:sectPr w:rsidR="00E4775A" w:rsidSect="005B1E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AEF"/>
    <w:rsid w:val="00023802"/>
    <w:rsid w:val="00091794"/>
    <w:rsid w:val="000A6932"/>
    <w:rsid w:val="001519BA"/>
    <w:rsid w:val="001825A6"/>
    <w:rsid w:val="0018383D"/>
    <w:rsid w:val="001F4D32"/>
    <w:rsid w:val="0028771A"/>
    <w:rsid w:val="002C68FC"/>
    <w:rsid w:val="002E2F3D"/>
    <w:rsid w:val="002F2B62"/>
    <w:rsid w:val="00321246"/>
    <w:rsid w:val="0037166A"/>
    <w:rsid w:val="003E4ABD"/>
    <w:rsid w:val="00401D9C"/>
    <w:rsid w:val="004758A3"/>
    <w:rsid w:val="00480C13"/>
    <w:rsid w:val="004B46F9"/>
    <w:rsid w:val="004D43CA"/>
    <w:rsid w:val="004F7CA5"/>
    <w:rsid w:val="00522782"/>
    <w:rsid w:val="005B1E08"/>
    <w:rsid w:val="005E1BF7"/>
    <w:rsid w:val="006073A8"/>
    <w:rsid w:val="00692BC9"/>
    <w:rsid w:val="006E127F"/>
    <w:rsid w:val="006E1F9B"/>
    <w:rsid w:val="00722AEF"/>
    <w:rsid w:val="007244D3"/>
    <w:rsid w:val="00731C20"/>
    <w:rsid w:val="00750AE9"/>
    <w:rsid w:val="00754B7E"/>
    <w:rsid w:val="007719B5"/>
    <w:rsid w:val="007732E2"/>
    <w:rsid w:val="007E4177"/>
    <w:rsid w:val="00826477"/>
    <w:rsid w:val="00861C7B"/>
    <w:rsid w:val="00895012"/>
    <w:rsid w:val="008A1C08"/>
    <w:rsid w:val="008A5B30"/>
    <w:rsid w:val="008C204F"/>
    <w:rsid w:val="008C7D7D"/>
    <w:rsid w:val="009043DF"/>
    <w:rsid w:val="00953BFD"/>
    <w:rsid w:val="009A056A"/>
    <w:rsid w:val="009B0EA3"/>
    <w:rsid w:val="009C0ABE"/>
    <w:rsid w:val="00A22C06"/>
    <w:rsid w:val="00A96BF1"/>
    <w:rsid w:val="00AA39AC"/>
    <w:rsid w:val="00AB11F9"/>
    <w:rsid w:val="00AB6DF3"/>
    <w:rsid w:val="00AD5151"/>
    <w:rsid w:val="00B10955"/>
    <w:rsid w:val="00B513BC"/>
    <w:rsid w:val="00B52AEA"/>
    <w:rsid w:val="00B62587"/>
    <w:rsid w:val="00B62FEC"/>
    <w:rsid w:val="00B86210"/>
    <w:rsid w:val="00BD6B19"/>
    <w:rsid w:val="00BF6FD8"/>
    <w:rsid w:val="00C36BC9"/>
    <w:rsid w:val="00C56169"/>
    <w:rsid w:val="00C7276C"/>
    <w:rsid w:val="00C83142"/>
    <w:rsid w:val="00C86846"/>
    <w:rsid w:val="00CD26E6"/>
    <w:rsid w:val="00CF031F"/>
    <w:rsid w:val="00D12832"/>
    <w:rsid w:val="00D75BE6"/>
    <w:rsid w:val="00D80C94"/>
    <w:rsid w:val="00D947DD"/>
    <w:rsid w:val="00DA468C"/>
    <w:rsid w:val="00E116F6"/>
    <w:rsid w:val="00E238D1"/>
    <w:rsid w:val="00E4775A"/>
    <w:rsid w:val="00E741E6"/>
    <w:rsid w:val="00E8182A"/>
    <w:rsid w:val="00EE0840"/>
    <w:rsid w:val="00F3114F"/>
    <w:rsid w:val="00F36954"/>
    <w:rsid w:val="00F829DA"/>
    <w:rsid w:val="00FB06E5"/>
    <w:rsid w:val="00FB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2E2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A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6932"/>
    <w:rPr>
      <w:rFonts w:ascii="Tahoma" w:hAnsi="Tahoma" w:cs="Tahoma"/>
      <w:sz w:val="16"/>
      <w:szCs w:val="16"/>
    </w:rPr>
  </w:style>
  <w:style w:type="paragraph" w:customStyle="1" w:styleId="normal0">
    <w:name w:val="normal"/>
    <w:uiPriority w:val="99"/>
    <w:rsid w:val="001519BA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46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330</Words>
  <Characters>1882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Додаток до рішення Конференції </dc:title>
  <dc:subject/>
  <dc:creator>OKSANA</dc:creator>
  <cp:keywords/>
  <dc:description/>
  <cp:lastModifiedBy>Microsoft Office</cp:lastModifiedBy>
  <cp:revision>2</cp:revision>
  <cp:lastPrinted>2020-09-17T14:18:00Z</cp:lastPrinted>
  <dcterms:created xsi:type="dcterms:W3CDTF">2020-10-31T07:11:00Z</dcterms:created>
  <dcterms:modified xsi:type="dcterms:W3CDTF">2020-10-31T07:11:00Z</dcterms:modified>
</cp:coreProperties>
</file>