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EC" w:rsidRPr="0069140C" w:rsidRDefault="00D261EC">
      <w:pPr>
        <w:rPr>
          <w:b/>
        </w:rPr>
      </w:pPr>
      <w:r w:rsidRPr="0069140C">
        <w:rPr>
          <w:b/>
        </w:rPr>
        <w:t>Дільниця 260003 (Богородчани ЗОШ №2)</w:t>
      </w:r>
    </w:p>
    <w:tbl>
      <w:tblPr>
        <w:tblW w:w="160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0"/>
        <w:gridCol w:w="1401"/>
        <w:gridCol w:w="1226"/>
        <w:gridCol w:w="1051"/>
        <w:gridCol w:w="1089"/>
        <w:gridCol w:w="1100"/>
        <w:gridCol w:w="1283"/>
        <w:gridCol w:w="1151"/>
        <w:gridCol w:w="1576"/>
        <w:gridCol w:w="1751"/>
        <w:gridCol w:w="1101"/>
        <w:gridCol w:w="1226"/>
        <w:gridCol w:w="1226"/>
      </w:tblGrid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145565">
              <w:rPr>
                <w:sz w:val="18"/>
                <w:szCs w:val="18"/>
              </w:rPr>
              <w:t>1.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Пучко Людмила Василівна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24.10.1977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Вільно 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Державне підприємство «Теплокомуненерго»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Старший бухгалтер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0673737937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 - 2015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Перемога пальчевського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Голова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Кіпещук Любов Степанівна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14.06.1982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Богородчанська ЗОШ I-III ст. №2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вчитель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0976834945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2015 рік– член ДВК, 2019 рік – член ДВК,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За майбутнє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Заступник голови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3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Паславська Уляна Теодозіївна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22.10.1974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Богородчанська загальноосвітня школа №2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Вчитель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0975856714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Не приймала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Батьківщина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Секретар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4.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Бобик Катерина Андріївна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17.11.1959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середня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0672656231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2015 – член ДВК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Платформа громад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5.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Вислюк Світлана Володимирівна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25.06.1993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ФОП Євстігнеєва Т.Ю.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Лікар-стоматолог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0950815670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Сводоба (Климів)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6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Гашенюк Анна Володимирівна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08.06.1998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Фізична особа-підприємець</w:t>
            </w:r>
          </w:p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Кіршак І.В.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Адміністратор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0680504455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Голос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7.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Іваночко Любомир Іванович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01.04.1988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Національний університет «Львівська політехніка»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Студент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0950891156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Немає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Свобода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8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Конкольняк Марта Андріївна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26.08.1999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0501451765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Відсутній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Слуга народу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154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9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Кривцун Богдан Олегович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17.04.2001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ind w:left="-102" w:right="-90"/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Прикарпатський національн</w:t>
            </w:r>
            <w:r>
              <w:rPr>
                <w:sz w:val="18"/>
                <w:szCs w:val="18"/>
              </w:rPr>
              <w:t>ий</w:t>
            </w:r>
            <w:r w:rsidRPr="0014556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</w:t>
            </w:r>
            <w:r w:rsidRPr="00145565">
              <w:rPr>
                <w:sz w:val="18"/>
                <w:szCs w:val="18"/>
              </w:rPr>
              <w:t>ніверситет ім. В.</w:t>
            </w:r>
            <w:r>
              <w:rPr>
                <w:sz w:val="18"/>
                <w:szCs w:val="18"/>
              </w:rPr>
              <w:t xml:space="preserve"> </w:t>
            </w:r>
            <w:r w:rsidRPr="00145565">
              <w:rPr>
                <w:sz w:val="18"/>
                <w:szCs w:val="18"/>
              </w:rPr>
              <w:t>Стефаника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Студент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0978191483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Не приймав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Батьківщина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10.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Парфан Вікторія Романівна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09.05.1998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0968590103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11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Парфан Лілія Миколаївна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16.05.1971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0677106173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2019 – член ДВК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12.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Петришин Дар’я Олександрівна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02.06.1989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Вільно 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Приватний підприємець Вагіль І.М.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продавець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0664972363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 у 2019 р.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Самопоміч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13.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Поворозник Назар Миколайович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26.05.1986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Україна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Так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“Полтава-Нафтогаз”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Інженер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0989517303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Народний рух України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14.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Попович  Андрій Володимирович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17.11.2001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Громадянин 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Неповна 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Студент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Студент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0960502382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Досвід роботи відсутній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15.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Семака Валентина Михайлівна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10.03.1982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0980381800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 xml:space="preserve">2015 рік– член ДВК, </w:t>
            </w:r>
            <w:r w:rsidRPr="00145565">
              <w:rPr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За майбутнє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16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Скрипник-Петрунишин Леся Василівна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24.02.1985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ДУ Івано-Франгківський ОЛЦ МОЗ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Бактеріолог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0987262635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Відсутній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Слуга народу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17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Федорів Леся Дмитрівна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30.06.1985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вища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Вільно 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ТзОВ ФК Магнат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касир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0981052937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 у 2019 р.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Самопоміч (Никорович)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  <w:tr w:rsidR="00D261EC" w:rsidRPr="00145565" w:rsidTr="00FD0625">
        <w:trPr>
          <w:trHeight w:val="315"/>
        </w:trPr>
        <w:tc>
          <w:tcPr>
            <w:tcW w:w="82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18.</w:t>
            </w:r>
          </w:p>
        </w:tc>
        <w:tc>
          <w:tcPr>
            <w:tcW w:w="14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Яблончук Ольга Дмитрівна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12.07.1981</w:t>
            </w:r>
          </w:p>
        </w:tc>
        <w:tc>
          <w:tcPr>
            <w:tcW w:w="10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89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1100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Володіє</w:t>
            </w:r>
          </w:p>
        </w:tc>
        <w:tc>
          <w:tcPr>
            <w:tcW w:w="1283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1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7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0978790401</w:t>
            </w:r>
          </w:p>
        </w:tc>
        <w:tc>
          <w:tcPr>
            <w:tcW w:w="175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Не приймала</w:t>
            </w:r>
          </w:p>
        </w:tc>
        <w:tc>
          <w:tcPr>
            <w:tcW w:w="1101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Батьківщина</w:t>
            </w:r>
          </w:p>
        </w:tc>
        <w:tc>
          <w:tcPr>
            <w:tcW w:w="1226" w:type="dxa"/>
            <w:shd w:val="clear" w:color="auto" w:fill="F8F8F8"/>
            <w:vAlign w:val="center"/>
          </w:tcPr>
          <w:p w:rsidR="00D261EC" w:rsidRPr="00145565" w:rsidRDefault="00D261EC" w:rsidP="00145565">
            <w:pPr>
              <w:rPr>
                <w:sz w:val="18"/>
                <w:szCs w:val="18"/>
              </w:rPr>
            </w:pPr>
            <w:r w:rsidRPr="00145565">
              <w:rPr>
                <w:sz w:val="18"/>
                <w:szCs w:val="18"/>
              </w:rPr>
              <w:t>Член ДВК</w:t>
            </w:r>
          </w:p>
        </w:tc>
      </w:tr>
    </w:tbl>
    <w:p w:rsidR="00D261EC" w:rsidRDefault="00D261EC"/>
    <w:sectPr w:rsidR="00D261EC" w:rsidSect="00F00247">
      <w:pgSz w:w="16838" w:h="11906" w:orient="landscape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002B1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FE0D6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048B1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CA23A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24A4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C0C9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CE35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18B1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25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3C3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0247"/>
    <w:rsid w:val="001420D3"/>
    <w:rsid w:val="00145565"/>
    <w:rsid w:val="001633EA"/>
    <w:rsid w:val="00362B9F"/>
    <w:rsid w:val="00470DAB"/>
    <w:rsid w:val="004F22A8"/>
    <w:rsid w:val="00594277"/>
    <w:rsid w:val="00670937"/>
    <w:rsid w:val="0069140C"/>
    <w:rsid w:val="0078546A"/>
    <w:rsid w:val="00856679"/>
    <w:rsid w:val="00857344"/>
    <w:rsid w:val="00C348FC"/>
    <w:rsid w:val="00D261EC"/>
    <w:rsid w:val="00E0459F"/>
    <w:rsid w:val="00EA7AC0"/>
    <w:rsid w:val="00F00247"/>
    <w:rsid w:val="00F13735"/>
    <w:rsid w:val="00FD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247"/>
    <w:rPr>
      <w:rFonts w:ascii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523</Words>
  <Characters>2986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Дільниця 260003 (Богородчани ЗОШ №2)</dc:title>
  <dc:subject/>
  <dc:creator>xme</dc:creator>
  <cp:keywords/>
  <dc:description/>
  <cp:lastModifiedBy>Microsoft Office</cp:lastModifiedBy>
  <cp:revision>2</cp:revision>
  <cp:lastPrinted>2020-10-06T15:35:00Z</cp:lastPrinted>
  <dcterms:created xsi:type="dcterms:W3CDTF">2020-10-12T13:09:00Z</dcterms:created>
  <dcterms:modified xsi:type="dcterms:W3CDTF">2020-10-12T13:09:00Z</dcterms:modified>
</cp:coreProperties>
</file>