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7BA" w:rsidRDefault="005647BA" w:rsidP="000F49E7">
      <w:pPr>
        <w:spacing w:after="0" w:line="240" w:lineRule="auto"/>
        <w:ind w:left="10800"/>
        <w:jc w:val="center"/>
        <w:rPr>
          <w:b/>
          <w:i/>
          <w:sz w:val="10"/>
          <w:szCs w:val="24"/>
        </w:rPr>
      </w:pPr>
    </w:p>
    <w:p w:rsidR="005647BA" w:rsidRDefault="005647BA" w:rsidP="000F49E7">
      <w:pPr>
        <w:pStyle w:val="normal0"/>
        <w:spacing w:line="228" w:lineRule="auto"/>
        <w:ind w:left="9356"/>
        <w:jc w:val="center"/>
        <w:rPr>
          <w:color w:val="000000"/>
          <w:sz w:val="2"/>
          <w:szCs w:val="2"/>
        </w:rPr>
      </w:pPr>
    </w:p>
    <w:p w:rsidR="005647BA" w:rsidRDefault="005647BA" w:rsidP="000F49E7">
      <w:pPr>
        <w:pStyle w:val="normal0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Першi мiсцевi вибори</w:t>
      </w:r>
    </w:p>
    <w:p w:rsidR="005647BA" w:rsidRDefault="005647BA" w:rsidP="000F49E7">
      <w:pPr>
        <w:pStyle w:val="normal0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 жовтня 2020 року</w:t>
      </w:r>
    </w:p>
    <w:p w:rsidR="005647BA" w:rsidRDefault="005647BA" w:rsidP="000F49E7">
      <w:pPr>
        <w:pStyle w:val="normal0"/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депутатів  Богородчанської селищної ради </w:t>
      </w:r>
    </w:p>
    <w:p w:rsidR="005647BA" w:rsidRDefault="005647BA" w:rsidP="000F49E7">
      <w:pPr>
        <w:pStyle w:val="normal0"/>
        <w:tabs>
          <w:tab w:val="left" w:pos="6132"/>
          <w:tab w:val="center" w:pos="7767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ТЕРИТОРІАЛЬНИЙ ВИБОРЧИЙ СПИСОК</w:t>
      </w:r>
    </w:p>
    <w:p w:rsidR="005647BA" w:rsidRPr="00090459" w:rsidRDefault="005647BA" w:rsidP="000F49E7">
      <w:pPr>
        <w:spacing w:after="0" w:line="240" w:lineRule="auto"/>
        <w:ind w:right="-1"/>
        <w:jc w:val="center"/>
        <w:rPr>
          <w:sz w:val="24"/>
          <w:szCs w:val="24"/>
          <w:lang w:val="uk-UA"/>
        </w:rPr>
      </w:pPr>
      <w:r>
        <w:rPr>
          <w:sz w:val="24"/>
          <w:szCs w:val="24"/>
        </w:rPr>
        <w:t xml:space="preserve">зареєстрованих </w:t>
      </w:r>
      <w:r w:rsidRPr="004A6B1A">
        <w:rPr>
          <w:sz w:val="24"/>
          <w:szCs w:val="24"/>
          <w:lang w:val="uk-UA"/>
        </w:rPr>
        <w:t>кандидатів у депутати</w:t>
      </w:r>
      <w:r w:rsidRPr="004A6B1A">
        <w:rPr>
          <w:b/>
          <w:sz w:val="24"/>
          <w:szCs w:val="24"/>
          <w:lang w:val="uk-UA"/>
        </w:rPr>
        <w:t xml:space="preserve"> </w:t>
      </w:r>
      <w:r w:rsidRPr="00090459">
        <w:rPr>
          <w:sz w:val="24"/>
          <w:szCs w:val="24"/>
          <w:lang w:val="uk-UA" w:eastAsia="ru-RU"/>
        </w:rPr>
        <w:t xml:space="preserve"> </w:t>
      </w:r>
      <w:r>
        <w:rPr>
          <w:sz w:val="24"/>
          <w:szCs w:val="24"/>
          <w:lang w:val="uk-UA" w:eastAsia="ru-RU"/>
        </w:rPr>
        <w:t>Богородчанської селищної</w:t>
      </w:r>
      <w:r w:rsidRPr="00D57ABF">
        <w:rPr>
          <w:sz w:val="24"/>
          <w:szCs w:val="24"/>
          <w:lang w:val="uk-UA" w:eastAsia="ru-RU"/>
        </w:rPr>
        <w:t xml:space="preserve"> ради </w:t>
      </w:r>
      <w:r>
        <w:rPr>
          <w:sz w:val="24"/>
          <w:szCs w:val="24"/>
          <w:lang w:val="uk-UA" w:eastAsia="ru-RU"/>
        </w:rPr>
        <w:t>Івано-Франківського</w:t>
      </w:r>
      <w:r w:rsidRPr="00D57ABF">
        <w:rPr>
          <w:sz w:val="24"/>
          <w:szCs w:val="24"/>
          <w:lang w:val="uk-UA" w:eastAsia="ru-RU"/>
        </w:rPr>
        <w:t xml:space="preserve"> району </w:t>
      </w:r>
      <w:r>
        <w:rPr>
          <w:sz w:val="24"/>
          <w:szCs w:val="24"/>
          <w:lang w:val="uk-UA" w:eastAsia="ru-RU"/>
        </w:rPr>
        <w:t xml:space="preserve">Івано-Франківської </w:t>
      </w:r>
      <w:r w:rsidRPr="00D57ABF">
        <w:rPr>
          <w:sz w:val="24"/>
          <w:szCs w:val="24"/>
          <w:lang w:val="uk-UA" w:eastAsia="ru-RU"/>
        </w:rPr>
        <w:t xml:space="preserve"> області</w:t>
      </w:r>
      <w:r>
        <w:rPr>
          <w:sz w:val="24"/>
          <w:szCs w:val="24"/>
          <w:lang w:val="uk-UA"/>
        </w:rPr>
        <w:t xml:space="preserve">, </w:t>
      </w:r>
      <w:r w:rsidRPr="004A6B1A">
        <w:rPr>
          <w:sz w:val="24"/>
          <w:szCs w:val="24"/>
          <w:lang w:val="uk-UA"/>
        </w:rPr>
        <w:t xml:space="preserve">висунутих </w:t>
      </w:r>
      <w:r w:rsidRPr="00090459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Івано-Франківською обласною організацією політичної партії «Об</w:t>
      </w:r>
      <w:r w:rsidRPr="00E3417C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>єднання</w:t>
      </w:r>
      <w:r w:rsidRPr="00090459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«САМОПОМІЧ»</w:t>
      </w:r>
    </w:p>
    <w:p w:rsidR="005647BA" w:rsidRPr="004A6B1A" w:rsidRDefault="005647BA" w:rsidP="000F49E7">
      <w:pPr>
        <w:spacing w:after="0" w:line="240" w:lineRule="auto"/>
        <w:jc w:val="center"/>
        <w:rPr>
          <w:sz w:val="24"/>
          <w:szCs w:val="24"/>
          <w:lang w:val="uk-UA"/>
        </w:rPr>
      </w:pPr>
      <w:r w:rsidRPr="000F49E7">
        <w:rPr>
          <w:b/>
          <w:sz w:val="24"/>
          <w:szCs w:val="24"/>
          <w:lang w:val="uk-UA"/>
        </w:rPr>
        <w:t>у територіальному виборчому окрузі № 1</w:t>
      </w:r>
      <w:r>
        <w:rPr>
          <w:sz w:val="24"/>
          <w:szCs w:val="24"/>
          <w:lang w:val="uk-UA"/>
        </w:rPr>
        <w:t xml:space="preserve"> на конференції </w:t>
      </w:r>
      <w:r w:rsidRPr="004A6B1A">
        <w:rPr>
          <w:sz w:val="24"/>
          <w:szCs w:val="24"/>
          <w:lang w:val="uk-UA"/>
        </w:rPr>
        <w:t xml:space="preserve"> цієї організації політичної партії, що відбулися (відбулася)</w:t>
      </w:r>
      <w:r w:rsidRPr="004A6B1A">
        <w:rPr>
          <w:sz w:val="16"/>
          <w:szCs w:val="16"/>
          <w:lang w:val="uk-UA" w:eastAsia="ru-RU"/>
        </w:rPr>
        <w:t xml:space="preserve">  </w:t>
      </w:r>
      <w:r w:rsidRPr="004A6B1A">
        <w:rPr>
          <w:sz w:val="24"/>
          <w:szCs w:val="24"/>
          <w:lang w:val="uk-UA"/>
        </w:rPr>
        <w:t>:</w:t>
      </w:r>
    </w:p>
    <w:p w:rsidR="005647BA" w:rsidRPr="004A6B1A" w:rsidRDefault="005647BA" w:rsidP="004A6B1A">
      <w:pPr>
        <w:spacing w:after="0" w:line="240" w:lineRule="auto"/>
        <w:rPr>
          <w:sz w:val="24"/>
          <w:szCs w:val="24"/>
          <w:vertAlign w:val="superscript"/>
          <w:lang w:val="uk-UA"/>
        </w:rPr>
      </w:pPr>
    </w:p>
    <w:tbl>
      <w:tblPr>
        <w:tblW w:w="15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8"/>
        <w:gridCol w:w="1766"/>
        <w:gridCol w:w="1285"/>
        <w:gridCol w:w="1285"/>
        <w:gridCol w:w="962"/>
        <w:gridCol w:w="1285"/>
        <w:gridCol w:w="1447"/>
        <w:gridCol w:w="1605"/>
        <w:gridCol w:w="1929"/>
        <w:gridCol w:w="2974"/>
      </w:tblGrid>
      <w:tr w:rsidR="005647BA" w:rsidRPr="00BE6EE2" w:rsidTr="008C0181">
        <w:trPr>
          <w:cantSplit/>
          <w:trHeight w:val="1023"/>
        </w:trPr>
        <w:tc>
          <w:tcPr>
            <w:tcW w:w="1248" w:type="dxa"/>
            <w:vAlign w:val="center"/>
          </w:tcPr>
          <w:p w:rsidR="005647BA" w:rsidRPr="004A6B1A" w:rsidRDefault="005647BA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 xml:space="preserve">Порядковий номер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>кандидата в територіальному виборчому списку</w:t>
            </w:r>
          </w:p>
        </w:tc>
        <w:tc>
          <w:tcPr>
            <w:tcW w:w="1766" w:type="dxa"/>
            <w:vAlign w:val="center"/>
          </w:tcPr>
          <w:p w:rsidR="005647BA" w:rsidRPr="004A6B1A" w:rsidRDefault="005647BA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 xml:space="preserve">Прізвище,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 xml:space="preserve">власне ім’я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 xml:space="preserve">(усі власні імена),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 xml:space="preserve">по батькові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>(за наявності)</w:t>
            </w:r>
          </w:p>
        </w:tc>
        <w:tc>
          <w:tcPr>
            <w:tcW w:w="1285" w:type="dxa"/>
            <w:vAlign w:val="center"/>
          </w:tcPr>
          <w:p w:rsidR="005647BA" w:rsidRPr="004A6B1A" w:rsidRDefault="005647BA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Число,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>місяць, рік народження</w:t>
            </w:r>
          </w:p>
          <w:p w:rsidR="005647BA" w:rsidRPr="004A6B1A" w:rsidRDefault="005647BA" w:rsidP="004A6B1A">
            <w:pPr>
              <w:spacing w:after="0" w:line="228" w:lineRule="auto"/>
              <w:ind w:left="-108" w:right="-108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(чч.мм.рррр.)</w:t>
            </w:r>
          </w:p>
        </w:tc>
        <w:tc>
          <w:tcPr>
            <w:tcW w:w="1285" w:type="dxa"/>
            <w:vAlign w:val="center"/>
          </w:tcPr>
          <w:p w:rsidR="005647BA" w:rsidRPr="004A6B1A" w:rsidRDefault="005647BA" w:rsidP="004A6B1A">
            <w:pPr>
              <w:spacing w:after="0" w:line="228" w:lineRule="auto"/>
              <w:ind w:left="-108" w:right="-108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Громадянство</w:t>
            </w:r>
          </w:p>
        </w:tc>
        <w:tc>
          <w:tcPr>
            <w:tcW w:w="962" w:type="dxa"/>
            <w:vAlign w:val="center"/>
          </w:tcPr>
          <w:p w:rsidR="005647BA" w:rsidRPr="004A6B1A" w:rsidRDefault="005647BA" w:rsidP="004A6B1A">
            <w:pPr>
              <w:spacing w:after="0" w:line="228" w:lineRule="auto"/>
              <w:ind w:left="-108" w:right="-108"/>
              <w:jc w:val="center"/>
              <w:rPr>
                <w:strike/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 xml:space="preserve">Освіта </w:t>
            </w:r>
          </w:p>
        </w:tc>
        <w:tc>
          <w:tcPr>
            <w:tcW w:w="1285" w:type="dxa"/>
            <w:vAlign w:val="center"/>
          </w:tcPr>
          <w:p w:rsidR="005647BA" w:rsidRPr="004A6B1A" w:rsidRDefault="005647BA" w:rsidP="004A6B1A">
            <w:pPr>
              <w:spacing w:after="0" w:line="228" w:lineRule="auto"/>
              <w:ind w:left="-108" w:right="-108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 xml:space="preserve">Посада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>(заняття)</w:t>
            </w:r>
          </w:p>
        </w:tc>
        <w:tc>
          <w:tcPr>
            <w:tcW w:w="1447" w:type="dxa"/>
            <w:vAlign w:val="center"/>
          </w:tcPr>
          <w:p w:rsidR="005647BA" w:rsidRPr="004A6B1A" w:rsidRDefault="005647BA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Місце роботи</w:t>
            </w:r>
          </w:p>
        </w:tc>
        <w:tc>
          <w:tcPr>
            <w:tcW w:w="1605" w:type="dxa"/>
            <w:vAlign w:val="center"/>
          </w:tcPr>
          <w:p w:rsidR="005647BA" w:rsidRPr="004A6B1A" w:rsidRDefault="005647BA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Партійність</w:t>
            </w:r>
          </w:p>
        </w:tc>
        <w:tc>
          <w:tcPr>
            <w:tcW w:w="1929" w:type="dxa"/>
            <w:vAlign w:val="center"/>
          </w:tcPr>
          <w:p w:rsidR="005647BA" w:rsidRPr="004A6B1A" w:rsidRDefault="005647BA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 xml:space="preserve">Відомості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 xml:space="preserve">про наявність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 xml:space="preserve">чи відсутність </w:t>
            </w:r>
          </w:p>
          <w:p w:rsidR="005647BA" w:rsidRPr="004A6B1A" w:rsidRDefault="005647BA" w:rsidP="004A6B1A">
            <w:pPr>
              <w:spacing w:after="0" w:line="228" w:lineRule="auto"/>
              <w:jc w:val="center"/>
              <w:rPr>
                <w:sz w:val="16"/>
                <w:szCs w:val="16"/>
                <w:highlight w:val="yellow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судимості **</w:t>
            </w:r>
          </w:p>
        </w:tc>
        <w:tc>
          <w:tcPr>
            <w:tcW w:w="2974" w:type="dxa"/>
            <w:vAlign w:val="center"/>
          </w:tcPr>
          <w:p w:rsidR="005647BA" w:rsidRPr="004A6B1A" w:rsidRDefault="005647BA" w:rsidP="004A6B1A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Відомості про наявність чи відсутність представницького мандата</w:t>
            </w:r>
          </w:p>
        </w:tc>
      </w:tr>
      <w:tr w:rsidR="005647BA" w:rsidRPr="00BE6EE2" w:rsidTr="008C0181">
        <w:trPr>
          <w:trHeight w:val="420"/>
        </w:trPr>
        <w:tc>
          <w:tcPr>
            <w:tcW w:w="1248" w:type="dxa"/>
          </w:tcPr>
          <w:p w:rsidR="005647BA" w:rsidRPr="00090459" w:rsidRDefault="005647BA" w:rsidP="004A6B1A">
            <w:pPr>
              <w:spacing w:after="0" w:line="240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66" w:type="dxa"/>
          </w:tcPr>
          <w:p w:rsidR="005647BA" w:rsidRPr="00090459" w:rsidRDefault="005647BA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Крицун Ярослав Йосипович</w:t>
            </w:r>
          </w:p>
        </w:tc>
        <w:tc>
          <w:tcPr>
            <w:tcW w:w="1285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23.06.1961</w:t>
            </w:r>
          </w:p>
        </w:tc>
        <w:tc>
          <w:tcPr>
            <w:tcW w:w="1285" w:type="dxa"/>
          </w:tcPr>
          <w:p w:rsidR="005647BA" w:rsidRPr="00090459" w:rsidRDefault="005647BA" w:rsidP="00090459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Громадянин України</w:t>
            </w:r>
          </w:p>
        </w:tc>
        <w:tc>
          <w:tcPr>
            <w:tcW w:w="962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вища</w:t>
            </w:r>
          </w:p>
        </w:tc>
        <w:tc>
          <w:tcPr>
            <w:tcW w:w="1285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Головний лісничий</w:t>
            </w:r>
          </w:p>
        </w:tc>
        <w:tc>
          <w:tcPr>
            <w:tcW w:w="1447" w:type="dxa"/>
          </w:tcPr>
          <w:p w:rsidR="005647BA" w:rsidRPr="00252F1A" w:rsidRDefault="005647BA" w:rsidP="004A6B1A">
            <w:pPr>
              <w:spacing w:after="0" w:line="240" w:lineRule="auto"/>
              <w:rPr>
                <w:sz w:val="18"/>
                <w:szCs w:val="18"/>
                <w:lang w:val="uk-UA" w:eastAsia="ru-RU"/>
              </w:rPr>
            </w:pPr>
            <w:r w:rsidRPr="00252F1A">
              <w:rPr>
                <w:sz w:val="18"/>
                <w:szCs w:val="18"/>
                <w:lang w:val="uk-UA" w:eastAsia="ru-RU"/>
              </w:rPr>
              <w:t xml:space="preserve">Державне підприємстві </w:t>
            </w:r>
            <w:r w:rsidRPr="00252F1A">
              <w:rPr>
                <w:sz w:val="18"/>
                <w:szCs w:val="18"/>
                <w:lang w:eastAsia="ru-RU"/>
              </w:rPr>
              <w:t>“</w:t>
            </w:r>
            <w:r w:rsidRPr="00252F1A">
              <w:rPr>
                <w:sz w:val="18"/>
                <w:szCs w:val="18"/>
                <w:lang w:val="uk-UA" w:eastAsia="ru-RU"/>
              </w:rPr>
              <w:t>Солотвинське лісове господарство</w:t>
            </w:r>
          </w:p>
        </w:tc>
        <w:tc>
          <w:tcPr>
            <w:tcW w:w="1605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 xml:space="preserve">Член партії </w:t>
            </w:r>
            <w:r>
              <w:rPr>
                <w:sz w:val="20"/>
                <w:szCs w:val="20"/>
                <w:lang w:val="en-US" w:eastAsia="ru-RU"/>
              </w:rPr>
              <w:t>“</w:t>
            </w:r>
            <w:r>
              <w:rPr>
                <w:sz w:val="20"/>
                <w:szCs w:val="20"/>
                <w:lang w:val="uk-UA" w:eastAsia="ru-RU"/>
              </w:rPr>
              <w:t>Самопоміч</w:t>
            </w:r>
          </w:p>
        </w:tc>
        <w:tc>
          <w:tcPr>
            <w:tcW w:w="1929" w:type="dxa"/>
          </w:tcPr>
          <w:p w:rsidR="005647BA" w:rsidRPr="00090459" w:rsidRDefault="005647BA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74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відсутній</w:t>
            </w:r>
          </w:p>
        </w:tc>
      </w:tr>
      <w:tr w:rsidR="005647BA" w:rsidRPr="00BE6EE2" w:rsidTr="008C0181">
        <w:trPr>
          <w:trHeight w:val="833"/>
        </w:trPr>
        <w:tc>
          <w:tcPr>
            <w:tcW w:w="1248" w:type="dxa"/>
          </w:tcPr>
          <w:p w:rsidR="005647BA" w:rsidRPr="00090459" w:rsidRDefault="005647BA" w:rsidP="004A6B1A">
            <w:pPr>
              <w:spacing w:after="0" w:line="240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66" w:type="dxa"/>
          </w:tcPr>
          <w:p w:rsidR="005647BA" w:rsidRPr="00090459" w:rsidRDefault="005647BA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Лапко Руслана Михайлівна</w:t>
            </w:r>
          </w:p>
        </w:tc>
        <w:tc>
          <w:tcPr>
            <w:tcW w:w="1285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01.05.1975</w:t>
            </w:r>
          </w:p>
        </w:tc>
        <w:tc>
          <w:tcPr>
            <w:tcW w:w="1285" w:type="dxa"/>
          </w:tcPr>
          <w:p w:rsidR="005647BA" w:rsidRPr="00090459" w:rsidRDefault="005647BA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Громадянка України</w:t>
            </w:r>
          </w:p>
        </w:tc>
        <w:tc>
          <w:tcPr>
            <w:tcW w:w="962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вища</w:t>
            </w:r>
          </w:p>
        </w:tc>
        <w:tc>
          <w:tcPr>
            <w:tcW w:w="1285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Вчитель англійської мови</w:t>
            </w:r>
          </w:p>
        </w:tc>
        <w:tc>
          <w:tcPr>
            <w:tcW w:w="1447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Богородчанська ЗОШ 1-3 ст. №2</w:t>
            </w:r>
          </w:p>
        </w:tc>
        <w:tc>
          <w:tcPr>
            <w:tcW w:w="1605" w:type="dxa"/>
          </w:tcPr>
          <w:p w:rsidR="005647BA" w:rsidRPr="00B50018" w:rsidRDefault="005647BA" w:rsidP="004A6B1A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 w:rsidRPr="00B50018">
              <w:rPr>
                <w:sz w:val="20"/>
                <w:szCs w:val="20"/>
                <w:lang w:val="uk-UA" w:eastAsia="ru-RU"/>
              </w:rPr>
              <w:t>безпартійна</w:t>
            </w:r>
          </w:p>
        </w:tc>
        <w:tc>
          <w:tcPr>
            <w:tcW w:w="1929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74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відсутній</w:t>
            </w:r>
          </w:p>
        </w:tc>
      </w:tr>
      <w:tr w:rsidR="005647BA" w:rsidRPr="00BE6EE2" w:rsidTr="008C0181">
        <w:trPr>
          <w:trHeight w:val="1187"/>
        </w:trPr>
        <w:tc>
          <w:tcPr>
            <w:tcW w:w="1248" w:type="dxa"/>
          </w:tcPr>
          <w:p w:rsidR="005647BA" w:rsidRPr="00090459" w:rsidRDefault="005647BA" w:rsidP="004A6B1A">
            <w:pPr>
              <w:spacing w:after="0" w:line="240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66" w:type="dxa"/>
          </w:tcPr>
          <w:p w:rsidR="005647BA" w:rsidRPr="00090459" w:rsidRDefault="005647BA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Дерев</w:t>
            </w:r>
            <w:r>
              <w:rPr>
                <w:sz w:val="22"/>
                <w:szCs w:val="22"/>
                <w:lang w:val="en-US" w:eastAsia="ru-RU"/>
              </w:rPr>
              <w:t>’</w:t>
            </w:r>
            <w:r w:rsidRPr="00090459">
              <w:rPr>
                <w:sz w:val="22"/>
                <w:szCs w:val="22"/>
                <w:lang w:val="uk-UA" w:eastAsia="ru-RU"/>
              </w:rPr>
              <w:t>янко Мар</w:t>
            </w:r>
            <w:r>
              <w:rPr>
                <w:sz w:val="22"/>
                <w:szCs w:val="22"/>
                <w:lang w:val="en-US" w:eastAsia="ru-RU"/>
              </w:rPr>
              <w:t>’</w:t>
            </w:r>
            <w:r w:rsidRPr="00090459">
              <w:rPr>
                <w:sz w:val="22"/>
                <w:szCs w:val="22"/>
                <w:lang w:val="uk-UA" w:eastAsia="ru-RU"/>
              </w:rPr>
              <w:t>ян Васильович</w:t>
            </w:r>
          </w:p>
        </w:tc>
        <w:tc>
          <w:tcPr>
            <w:tcW w:w="1285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19.09.1986</w:t>
            </w:r>
          </w:p>
        </w:tc>
        <w:tc>
          <w:tcPr>
            <w:tcW w:w="1285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Громадянин України</w:t>
            </w:r>
          </w:p>
        </w:tc>
        <w:tc>
          <w:tcPr>
            <w:tcW w:w="962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вища</w:t>
            </w:r>
          </w:p>
        </w:tc>
        <w:tc>
          <w:tcPr>
            <w:tcW w:w="1285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Інженер 1 категорії служби А,КВП,ТМ,АС</w:t>
            </w:r>
          </w:p>
        </w:tc>
        <w:tc>
          <w:tcPr>
            <w:tcW w:w="1447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Богородчанське ЛВУМГ</w:t>
            </w:r>
          </w:p>
        </w:tc>
        <w:tc>
          <w:tcPr>
            <w:tcW w:w="1605" w:type="dxa"/>
          </w:tcPr>
          <w:p w:rsidR="005647BA" w:rsidRPr="00B50018" w:rsidRDefault="005647BA" w:rsidP="004A6B1A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 w:rsidRPr="00B50018">
              <w:rPr>
                <w:sz w:val="20"/>
                <w:szCs w:val="20"/>
                <w:lang w:val="uk-UA" w:eastAsia="ru-RU"/>
              </w:rPr>
              <w:t>безпартійний</w:t>
            </w:r>
          </w:p>
        </w:tc>
        <w:tc>
          <w:tcPr>
            <w:tcW w:w="1929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74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відсутній</w:t>
            </w:r>
          </w:p>
        </w:tc>
      </w:tr>
      <w:tr w:rsidR="005647BA" w:rsidRPr="00BE6EE2" w:rsidTr="008C0181">
        <w:trPr>
          <w:trHeight w:val="1651"/>
        </w:trPr>
        <w:tc>
          <w:tcPr>
            <w:tcW w:w="1248" w:type="dxa"/>
          </w:tcPr>
          <w:p w:rsidR="005647BA" w:rsidRPr="00090459" w:rsidRDefault="005647BA" w:rsidP="004A6B1A">
            <w:pPr>
              <w:spacing w:after="0" w:line="240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66" w:type="dxa"/>
          </w:tcPr>
          <w:p w:rsidR="005647BA" w:rsidRPr="00090459" w:rsidRDefault="005647BA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Михайлишин Надія Степанівна</w:t>
            </w:r>
          </w:p>
        </w:tc>
        <w:tc>
          <w:tcPr>
            <w:tcW w:w="1285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27.05.1969</w:t>
            </w:r>
          </w:p>
        </w:tc>
        <w:tc>
          <w:tcPr>
            <w:tcW w:w="1285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Громадянка України</w:t>
            </w:r>
          </w:p>
        </w:tc>
        <w:tc>
          <w:tcPr>
            <w:tcW w:w="962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вища</w:t>
            </w:r>
          </w:p>
        </w:tc>
        <w:tc>
          <w:tcPr>
            <w:tcW w:w="1285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Педагог -організатор</w:t>
            </w:r>
          </w:p>
        </w:tc>
        <w:tc>
          <w:tcPr>
            <w:tcW w:w="1447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Богородчанська ЗОШ 1-3 ст</w:t>
            </w:r>
          </w:p>
        </w:tc>
        <w:tc>
          <w:tcPr>
            <w:tcW w:w="1605" w:type="dxa"/>
          </w:tcPr>
          <w:p w:rsidR="005647BA" w:rsidRPr="00B50018" w:rsidRDefault="005647BA" w:rsidP="004A6B1A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 w:rsidRPr="00B50018">
              <w:rPr>
                <w:sz w:val="20"/>
                <w:szCs w:val="20"/>
                <w:lang w:val="uk-UA" w:eastAsia="ru-RU"/>
              </w:rPr>
              <w:t>безпартійна</w:t>
            </w:r>
          </w:p>
        </w:tc>
        <w:tc>
          <w:tcPr>
            <w:tcW w:w="1929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74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відсутній</w:t>
            </w:r>
          </w:p>
        </w:tc>
      </w:tr>
      <w:tr w:rsidR="005647BA" w:rsidRPr="00BE6EE2" w:rsidTr="008C0181">
        <w:trPr>
          <w:trHeight w:val="1651"/>
        </w:trPr>
        <w:tc>
          <w:tcPr>
            <w:tcW w:w="1248" w:type="dxa"/>
          </w:tcPr>
          <w:p w:rsidR="005647BA" w:rsidRPr="005651F4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766" w:type="dxa"/>
          </w:tcPr>
          <w:p w:rsidR="005647BA" w:rsidRPr="00090459" w:rsidRDefault="005647BA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Семкович Юрій Богданович</w:t>
            </w:r>
          </w:p>
        </w:tc>
        <w:tc>
          <w:tcPr>
            <w:tcW w:w="1285" w:type="dxa"/>
          </w:tcPr>
          <w:p w:rsidR="005647BA" w:rsidRPr="00B33902" w:rsidRDefault="005647BA" w:rsidP="004A6B1A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23.03.1979</w:t>
            </w:r>
          </w:p>
        </w:tc>
        <w:tc>
          <w:tcPr>
            <w:tcW w:w="1285" w:type="dxa"/>
          </w:tcPr>
          <w:p w:rsidR="005647BA" w:rsidRPr="00090459" w:rsidRDefault="005647BA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Громадянин України</w:t>
            </w:r>
          </w:p>
        </w:tc>
        <w:tc>
          <w:tcPr>
            <w:tcW w:w="962" w:type="dxa"/>
          </w:tcPr>
          <w:p w:rsidR="005647B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вища</w:t>
            </w:r>
          </w:p>
        </w:tc>
        <w:tc>
          <w:tcPr>
            <w:tcW w:w="1285" w:type="dxa"/>
          </w:tcPr>
          <w:p w:rsidR="005647BA" w:rsidRDefault="005647BA" w:rsidP="005651F4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Виконавець робіт</w:t>
            </w:r>
          </w:p>
        </w:tc>
        <w:tc>
          <w:tcPr>
            <w:tcW w:w="1447" w:type="dxa"/>
          </w:tcPr>
          <w:p w:rsidR="005647BA" w:rsidRPr="005651F4" w:rsidRDefault="005647BA" w:rsidP="004A6B1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uk-UA" w:eastAsia="ru-RU"/>
              </w:rPr>
              <w:t xml:space="preserve">ТзОВ </w:t>
            </w:r>
            <w:r w:rsidRPr="005651F4">
              <w:rPr>
                <w:sz w:val="20"/>
                <w:szCs w:val="20"/>
                <w:lang w:eastAsia="ru-RU"/>
              </w:rPr>
              <w:t>“</w:t>
            </w:r>
            <w:r>
              <w:rPr>
                <w:sz w:val="20"/>
                <w:szCs w:val="20"/>
                <w:lang w:val="uk-UA" w:eastAsia="ru-RU"/>
              </w:rPr>
              <w:t>Електросвіт</w:t>
            </w:r>
            <w:r w:rsidRPr="005651F4">
              <w:rPr>
                <w:sz w:val="20"/>
                <w:szCs w:val="20"/>
                <w:lang w:eastAsia="ru-RU"/>
              </w:rPr>
              <w:t>”</w:t>
            </w:r>
            <w:r>
              <w:rPr>
                <w:sz w:val="20"/>
                <w:szCs w:val="20"/>
                <w:lang w:val="uk-UA" w:eastAsia="ru-RU"/>
              </w:rPr>
              <w:t xml:space="preserve"> в м.Івано-Франківськ</w:t>
            </w:r>
          </w:p>
        </w:tc>
        <w:tc>
          <w:tcPr>
            <w:tcW w:w="1605" w:type="dxa"/>
          </w:tcPr>
          <w:p w:rsidR="005647BA" w:rsidRPr="005651F4" w:rsidRDefault="005647BA" w:rsidP="004A6B1A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безпартійний</w:t>
            </w:r>
          </w:p>
        </w:tc>
        <w:tc>
          <w:tcPr>
            <w:tcW w:w="1929" w:type="dxa"/>
          </w:tcPr>
          <w:p w:rsidR="005647BA" w:rsidRPr="00090459" w:rsidRDefault="005647BA" w:rsidP="004A6B1A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74" w:type="dxa"/>
          </w:tcPr>
          <w:p w:rsidR="005647B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відсутній</w:t>
            </w:r>
          </w:p>
        </w:tc>
      </w:tr>
      <w:tr w:rsidR="005647BA" w:rsidRPr="00BE6EE2" w:rsidTr="008C0181">
        <w:trPr>
          <w:trHeight w:val="53"/>
        </w:trPr>
        <w:tc>
          <w:tcPr>
            <w:tcW w:w="1248" w:type="dxa"/>
          </w:tcPr>
          <w:p w:rsidR="005647BA" w:rsidRPr="005651F4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766" w:type="dxa"/>
          </w:tcPr>
          <w:p w:rsidR="005647BA" w:rsidRPr="00090459" w:rsidRDefault="005647BA" w:rsidP="004A6B1A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 w:rsidRPr="00090459">
              <w:rPr>
                <w:sz w:val="20"/>
                <w:szCs w:val="20"/>
                <w:lang w:val="uk-UA" w:eastAsia="ru-RU"/>
              </w:rPr>
              <w:t>Литовчук Анна-Марія Василівна</w:t>
            </w:r>
          </w:p>
        </w:tc>
        <w:tc>
          <w:tcPr>
            <w:tcW w:w="1285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08.01.2000</w:t>
            </w:r>
          </w:p>
        </w:tc>
        <w:tc>
          <w:tcPr>
            <w:tcW w:w="1285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Громадянка України</w:t>
            </w:r>
          </w:p>
        </w:tc>
        <w:tc>
          <w:tcPr>
            <w:tcW w:w="962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вища</w:t>
            </w:r>
          </w:p>
        </w:tc>
        <w:tc>
          <w:tcPr>
            <w:tcW w:w="1285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студентка</w:t>
            </w:r>
          </w:p>
        </w:tc>
        <w:tc>
          <w:tcPr>
            <w:tcW w:w="1447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студентка</w:t>
            </w:r>
          </w:p>
        </w:tc>
        <w:tc>
          <w:tcPr>
            <w:tcW w:w="1605" w:type="dxa"/>
          </w:tcPr>
          <w:p w:rsidR="005647BA" w:rsidRPr="00B50018" w:rsidRDefault="005647BA" w:rsidP="004A6B1A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 w:rsidRPr="00B50018">
              <w:rPr>
                <w:sz w:val="20"/>
                <w:szCs w:val="20"/>
                <w:lang w:val="uk-UA" w:eastAsia="ru-RU"/>
              </w:rPr>
              <w:t>безпартійна</w:t>
            </w:r>
          </w:p>
        </w:tc>
        <w:tc>
          <w:tcPr>
            <w:tcW w:w="1929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090459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74" w:type="dxa"/>
          </w:tcPr>
          <w:p w:rsidR="005647BA" w:rsidRPr="004A6B1A" w:rsidRDefault="005647BA" w:rsidP="004A6B1A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відсутній</w:t>
            </w:r>
          </w:p>
        </w:tc>
      </w:tr>
    </w:tbl>
    <w:p w:rsidR="005647BA" w:rsidRPr="004A6B1A" w:rsidRDefault="005647BA" w:rsidP="004A6B1A">
      <w:pPr>
        <w:spacing w:after="0" w:line="240" w:lineRule="auto"/>
        <w:rPr>
          <w:sz w:val="2"/>
          <w:szCs w:val="16"/>
          <w:lang w:eastAsia="ru-RU"/>
        </w:rPr>
      </w:pPr>
    </w:p>
    <w:tbl>
      <w:tblPr>
        <w:tblW w:w="15559" w:type="dxa"/>
        <w:tblLayout w:type="fixed"/>
        <w:tblLook w:val="01E0"/>
      </w:tblPr>
      <w:tblGrid>
        <w:gridCol w:w="6345"/>
        <w:gridCol w:w="284"/>
        <w:gridCol w:w="1843"/>
        <w:gridCol w:w="2268"/>
        <w:gridCol w:w="708"/>
        <w:gridCol w:w="4111"/>
      </w:tblGrid>
      <w:tr w:rsidR="005647BA" w:rsidRPr="00BE6EE2" w:rsidTr="00670349">
        <w:trPr>
          <w:trHeight w:val="350"/>
        </w:trPr>
        <w:tc>
          <w:tcPr>
            <w:tcW w:w="6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47BA" w:rsidRPr="00252F1A" w:rsidRDefault="005647BA" w:rsidP="00090459">
            <w:pPr>
              <w:spacing w:after="0"/>
              <w:jc w:val="both"/>
              <w:rPr>
                <w:sz w:val="24"/>
                <w:szCs w:val="24"/>
                <w:lang w:eastAsia="ru-RU"/>
              </w:rPr>
            </w:pPr>
          </w:p>
          <w:p w:rsidR="005647BA" w:rsidRDefault="005647BA" w:rsidP="00090459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  <w:p w:rsidR="005647BA" w:rsidRPr="00BB5ADC" w:rsidRDefault="005647BA" w:rsidP="00090459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  <w:p w:rsidR="005647BA" w:rsidRPr="00252F1A" w:rsidRDefault="005647BA" w:rsidP="00090459">
            <w:pPr>
              <w:spacing w:after="0"/>
              <w:jc w:val="both"/>
              <w:rPr>
                <w:sz w:val="24"/>
                <w:szCs w:val="24"/>
                <w:lang w:eastAsia="ru-RU"/>
              </w:rPr>
            </w:pPr>
          </w:p>
          <w:p w:rsidR="005647BA" w:rsidRPr="00EF7680" w:rsidRDefault="005647BA" w:rsidP="00090459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  <w:r w:rsidRPr="00EF7680">
              <w:rPr>
                <w:sz w:val="24"/>
                <w:szCs w:val="24"/>
                <w:lang w:val="uk-UA" w:eastAsia="ru-RU"/>
              </w:rPr>
              <w:t>Голова Івано-Франківської обласної</w:t>
            </w:r>
          </w:p>
          <w:p w:rsidR="005647BA" w:rsidRPr="00EF7680" w:rsidRDefault="005647BA" w:rsidP="00090459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  <w:r w:rsidRPr="00EF7680">
              <w:rPr>
                <w:sz w:val="24"/>
                <w:szCs w:val="24"/>
                <w:lang w:val="uk-UA" w:eastAsia="ru-RU"/>
              </w:rPr>
              <w:t>організації Політичної Партії</w:t>
            </w:r>
          </w:p>
          <w:p w:rsidR="005647BA" w:rsidRPr="00EF7680" w:rsidRDefault="005647BA" w:rsidP="00090459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  <w:r w:rsidRPr="00EF7680">
              <w:rPr>
                <w:sz w:val="24"/>
                <w:szCs w:val="24"/>
                <w:lang w:val="uk-UA" w:eastAsia="ru-RU"/>
              </w:rPr>
              <w:t>«Об’єднання «САМОПОМІЧ»</w:t>
            </w:r>
          </w:p>
        </w:tc>
        <w:tc>
          <w:tcPr>
            <w:tcW w:w="284" w:type="dxa"/>
          </w:tcPr>
          <w:p w:rsidR="005647BA" w:rsidRPr="00EF7680" w:rsidRDefault="005647BA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5647BA" w:rsidRPr="00EF7680" w:rsidRDefault="005647BA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47BA" w:rsidRPr="00EF7680" w:rsidRDefault="005647BA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</w:tcPr>
          <w:p w:rsidR="005647BA" w:rsidRPr="00EF7680" w:rsidRDefault="005647BA" w:rsidP="004A6B1A">
            <w:pPr>
              <w:spacing w:after="0"/>
              <w:jc w:val="both"/>
              <w:rPr>
                <w:sz w:val="24"/>
                <w:szCs w:val="24"/>
                <w:lang w:val="en-US" w:eastAsia="ru-RU"/>
              </w:rPr>
            </w:pPr>
          </w:p>
          <w:p w:rsidR="005647BA" w:rsidRPr="00EF7680" w:rsidRDefault="005647BA" w:rsidP="004A6B1A">
            <w:pPr>
              <w:spacing w:after="0"/>
              <w:jc w:val="both"/>
              <w:rPr>
                <w:sz w:val="24"/>
                <w:szCs w:val="24"/>
                <w:lang w:val="en-US" w:eastAsia="ru-RU"/>
              </w:rPr>
            </w:pPr>
          </w:p>
          <w:p w:rsidR="005647BA" w:rsidRPr="00EF7680" w:rsidRDefault="005647BA" w:rsidP="004A6B1A">
            <w:pPr>
              <w:spacing w:after="0"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47BA" w:rsidRDefault="005647BA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  <w:p w:rsidR="005647BA" w:rsidRDefault="005647BA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  <w:p w:rsidR="005647BA" w:rsidRDefault="005647BA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  <w:p w:rsidR="005647BA" w:rsidRDefault="005647BA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  <w:p w:rsidR="005647BA" w:rsidRDefault="005647BA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  <w:p w:rsidR="005647BA" w:rsidRPr="00EF7680" w:rsidRDefault="005647BA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  <w:r w:rsidRPr="00EF7680">
              <w:rPr>
                <w:sz w:val="24"/>
                <w:szCs w:val="24"/>
                <w:lang w:val="en-US" w:eastAsia="ru-RU"/>
              </w:rPr>
              <w:t xml:space="preserve">    </w:t>
            </w:r>
            <w:r w:rsidRPr="00EF7680">
              <w:rPr>
                <w:sz w:val="24"/>
                <w:szCs w:val="24"/>
                <w:lang w:val="uk-UA" w:eastAsia="ru-RU"/>
              </w:rPr>
              <w:t>Б.М. Станіславський</w:t>
            </w:r>
          </w:p>
        </w:tc>
      </w:tr>
      <w:tr w:rsidR="005647BA" w:rsidRPr="00BE6EE2" w:rsidTr="00670349">
        <w:trPr>
          <w:trHeight w:val="312"/>
        </w:trPr>
        <w:tc>
          <w:tcPr>
            <w:tcW w:w="6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47BA" w:rsidRPr="004A6B1A" w:rsidRDefault="005647BA" w:rsidP="004A6B1A">
            <w:pPr>
              <w:spacing w:after="0" w:line="240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/>
              </w:rPr>
              <w:t>(назва посади керівника</w:t>
            </w:r>
            <w:r w:rsidRPr="004A6B1A">
              <w:rPr>
                <w:sz w:val="16"/>
                <w:szCs w:val="16"/>
                <w:lang w:val="uk-UA" w:eastAsia="ru-RU"/>
              </w:rPr>
              <w:t xml:space="preserve"> місцевої </w:t>
            </w:r>
            <w:r w:rsidRPr="004A6B1A">
              <w:rPr>
                <w:sz w:val="16"/>
                <w:szCs w:val="16"/>
                <w:lang w:val="uk-UA"/>
              </w:rPr>
              <w:t>організації політичної партії)</w:t>
            </w:r>
          </w:p>
        </w:tc>
        <w:tc>
          <w:tcPr>
            <w:tcW w:w="284" w:type="dxa"/>
          </w:tcPr>
          <w:p w:rsidR="005647BA" w:rsidRPr="004A6B1A" w:rsidRDefault="005647BA" w:rsidP="004A6B1A">
            <w:pPr>
              <w:spacing w:after="0" w:line="240" w:lineRule="auto"/>
              <w:jc w:val="both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5647BA" w:rsidRPr="004A6B1A" w:rsidRDefault="005647BA" w:rsidP="004A6B1A">
            <w:pPr>
              <w:spacing w:after="0"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4A6B1A">
              <w:rPr>
                <w:sz w:val="24"/>
                <w:szCs w:val="24"/>
                <w:lang w:val="uk-UA"/>
              </w:rPr>
              <w:t>МП</w:t>
            </w:r>
            <w:r w:rsidRPr="004A6B1A">
              <w:rPr>
                <w:sz w:val="20"/>
                <w:szCs w:val="20"/>
                <w:lang w:val="uk-UA"/>
              </w:rPr>
              <w:t>***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47BA" w:rsidRPr="004A6B1A" w:rsidRDefault="005647BA" w:rsidP="004A6B1A">
            <w:pPr>
              <w:spacing w:after="0"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4A6B1A">
              <w:rPr>
                <w:sz w:val="24"/>
                <w:szCs w:val="24"/>
                <w:vertAlign w:val="superscript"/>
                <w:lang w:val="uk-UA"/>
              </w:rPr>
              <w:t>(підпис)</w:t>
            </w:r>
          </w:p>
        </w:tc>
        <w:tc>
          <w:tcPr>
            <w:tcW w:w="708" w:type="dxa"/>
          </w:tcPr>
          <w:p w:rsidR="005647BA" w:rsidRPr="004A6B1A" w:rsidRDefault="005647BA" w:rsidP="004A6B1A">
            <w:pPr>
              <w:spacing w:after="0" w:line="240" w:lineRule="auto"/>
              <w:jc w:val="both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47BA" w:rsidRPr="004A6B1A" w:rsidRDefault="005647BA" w:rsidP="004A6B1A">
            <w:pPr>
              <w:spacing w:after="0"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4A6B1A">
              <w:rPr>
                <w:sz w:val="24"/>
                <w:szCs w:val="24"/>
                <w:vertAlign w:val="superscript"/>
                <w:lang w:val="uk-UA"/>
              </w:rPr>
              <w:t>(прізвище та ініціали)</w:t>
            </w:r>
          </w:p>
        </w:tc>
      </w:tr>
    </w:tbl>
    <w:p w:rsidR="005647BA" w:rsidRPr="004A6B1A" w:rsidRDefault="005647BA" w:rsidP="004A6B1A">
      <w:pPr>
        <w:spacing w:after="0" w:line="228" w:lineRule="auto"/>
        <w:jc w:val="both"/>
        <w:rPr>
          <w:sz w:val="18"/>
          <w:szCs w:val="18"/>
          <w:lang w:val="uk-UA"/>
        </w:rPr>
      </w:pPr>
      <w:r w:rsidRPr="004A6B1A">
        <w:rPr>
          <w:sz w:val="18"/>
          <w:szCs w:val="18"/>
          <w:lang w:val="uk-UA"/>
        </w:rPr>
        <w:t>__________________________</w:t>
      </w:r>
    </w:p>
    <w:p w:rsidR="005647BA" w:rsidRPr="004A6B1A" w:rsidRDefault="005647BA" w:rsidP="004A6B1A">
      <w:pPr>
        <w:spacing w:after="0" w:line="228" w:lineRule="auto"/>
        <w:jc w:val="both"/>
        <w:rPr>
          <w:sz w:val="6"/>
          <w:szCs w:val="6"/>
          <w:lang w:val="uk-UA"/>
        </w:rPr>
      </w:pPr>
    </w:p>
    <w:p w:rsidR="005647BA" w:rsidRPr="004A6B1A" w:rsidRDefault="005647BA" w:rsidP="004A6B1A">
      <w:pPr>
        <w:spacing w:after="0" w:line="240" w:lineRule="auto"/>
        <w:ind w:firstLine="720"/>
        <w:jc w:val="both"/>
        <w:rPr>
          <w:sz w:val="24"/>
          <w:szCs w:val="18"/>
          <w:lang w:val="uk-UA"/>
        </w:rPr>
      </w:pPr>
    </w:p>
    <w:p w:rsidR="005647BA" w:rsidRPr="004A6B1A" w:rsidRDefault="005647BA" w:rsidP="00FB3428">
      <w:pPr>
        <w:spacing w:after="0" w:line="240" w:lineRule="auto"/>
        <w:jc w:val="both"/>
        <w:rPr>
          <w:b/>
          <w:i/>
          <w:sz w:val="24"/>
          <w:szCs w:val="24"/>
          <w:lang w:val="uk-UA" w:eastAsia="ru-RU"/>
        </w:rPr>
      </w:pPr>
      <w:r w:rsidRPr="004A6B1A">
        <w:rPr>
          <w:b/>
          <w:i/>
          <w:sz w:val="24"/>
          <w:szCs w:val="24"/>
          <w:lang w:val="uk-UA" w:eastAsia="ru-RU"/>
        </w:rPr>
        <w:t xml:space="preserve">          </w:t>
      </w:r>
    </w:p>
    <w:p w:rsidR="005647BA" w:rsidRPr="00FB3428" w:rsidRDefault="005647BA" w:rsidP="004A6B1A">
      <w:pPr>
        <w:rPr>
          <w:lang w:val="uk-UA"/>
        </w:rPr>
      </w:pPr>
    </w:p>
    <w:sectPr w:rsidR="005647BA" w:rsidRPr="00FB3428" w:rsidSect="008747E4">
      <w:pgSz w:w="16838" w:h="11906" w:orient="landscape"/>
      <w:pgMar w:top="567" w:right="284" w:bottom="140" w:left="709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6ED8"/>
    <w:multiLevelType w:val="multilevel"/>
    <w:tmpl w:val="35B6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862A1"/>
    <w:multiLevelType w:val="multilevel"/>
    <w:tmpl w:val="FD9A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E66DCD"/>
    <w:multiLevelType w:val="multilevel"/>
    <w:tmpl w:val="4AB8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1940CA"/>
    <w:multiLevelType w:val="multilevel"/>
    <w:tmpl w:val="84E6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550D8F"/>
    <w:multiLevelType w:val="multilevel"/>
    <w:tmpl w:val="BEC6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B5394B"/>
    <w:multiLevelType w:val="multilevel"/>
    <w:tmpl w:val="6B12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D13EC7"/>
    <w:multiLevelType w:val="multilevel"/>
    <w:tmpl w:val="217E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A362B"/>
    <w:multiLevelType w:val="multilevel"/>
    <w:tmpl w:val="8B98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30552B"/>
    <w:multiLevelType w:val="multilevel"/>
    <w:tmpl w:val="4B5A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3F492B"/>
    <w:multiLevelType w:val="multilevel"/>
    <w:tmpl w:val="4F969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9B8"/>
    <w:rsid w:val="00002E81"/>
    <w:rsid w:val="00090459"/>
    <w:rsid w:val="00094F7C"/>
    <w:rsid w:val="000C658D"/>
    <w:rsid w:val="000F49E7"/>
    <w:rsid w:val="00183152"/>
    <w:rsid w:val="001E743E"/>
    <w:rsid w:val="00252F1A"/>
    <w:rsid w:val="00264647"/>
    <w:rsid w:val="00277CD8"/>
    <w:rsid w:val="0032751D"/>
    <w:rsid w:val="00375CEF"/>
    <w:rsid w:val="003B1D61"/>
    <w:rsid w:val="003F65CC"/>
    <w:rsid w:val="004039A2"/>
    <w:rsid w:val="0047712E"/>
    <w:rsid w:val="00494D95"/>
    <w:rsid w:val="004A6B1A"/>
    <w:rsid w:val="005250C1"/>
    <w:rsid w:val="005647BA"/>
    <w:rsid w:val="005651F4"/>
    <w:rsid w:val="006174B7"/>
    <w:rsid w:val="00670349"/>
    <w:rsid w:val="006E581F"/>
    <w:rsid w:val="006F1368"/>
    <w:rsid w:val="007807BC"/>
    <w:rsid w:val="007870B9"/>
    <w:rsid w:val="007B5DE8"/>
    <w:rsid w:val="00842F67"/>
    <w:rsid w:val="008747E4"/>
    <w:rsid w:val="008C0181"/>
    <w:rsid w:val="00930E61"/>
    <w:rsid w:val="00932846"/>
    <w:rsid w:val="00953A08"/>
    <w:rsid w:val="00974CEC"/>
    <w:rsid w:val="00991281"/>
    <w:rsid w:val="00A3676D"/>
    <w:rsid w:val="00AD3BC1"/>
    <w:rsid w:val="00AF0623"/>
    <w:rsid w:val="00B33902"/>
    <w:rsid w:val="00B50018"/>
    <w:rsid w:val="00B9535F"/>
    <w:rsid w:val="00BB5ADC"/>
    <w:rsid w:val="00BE6EE2"/>
    <w:rsid w:val="00C3518A"/>
    <w:rsid w:val="00CF52D3"/>
    <w:rsid w:val="00D02BB2"/>
    <w:rsid w:val="00D57ABF"/>
    <w:rsid w:val="00D978F2"/>
    <w:rsid w:val="00DA0B8E"/>
    <w:rsid w:val="00DA6399"/>
    <w:rsid w:val="00E3417C"/>
    <w:rsid w:val="00E979B8"/>
    <w:rsid w:val="00EE5632"/>
    <w:rsid w:val="00EF7680"/>
    <w:rsid w:val="00F4070A"/>
    <w:rsid w:val="00FB3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9B8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277CD8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277CD8"/>
    <w:rPr>
      <w:rFonts w:cs="Times New Roman"/>
      <w:color w:val="0000FF"/>
      <w:u w:val="single"/>
    </w:rPr>
  </w:style>
  <w:style w:type="character" w:customStyle="1" w:styleId="emoji">
    <w:name w:val="emoji"/>
    <w:basedOn w:val="DefaultParagraphFont"/>
    <w:uiPriority w:val="99"/>
    <w:rsid w:val="00277CD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D3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3BC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6F136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normal0">
    <w:name w:val="normal"/>
    <w:uiPriority w:val="99"/>
    <w:rsid w:val="000F49E7"/>
    <w:rPr>
      <w:rFonts w:ascii="Times New Roman" w:hAnsi="Times New Roman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08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88144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814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48808814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813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488088148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48808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881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148808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881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81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81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81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88131">
          <w:marLeft w:val="0"/>
          <w:marRight w:val="0"/>
          <w:marTop w:val="240"/>
          <w:marBottom w:val="240"/>
          <w:divBdr>
            <w:top w:val="dashed" w:sz="6" w:space="6" w:color="A8BFD7"/>
            <w:left w:val="dashed" w:sz="6" w:space="6" w:color="A8BFD7"/>
            <w:bottom w:val="dashed" w:sz="6" w:space="6" w:color="A8BFD7"/>
            <w:right w:val="dashed" w:sz="6" w:space="6" w:color="A8BFD7"/>
          </w:divBdr>
        </w:div>
        <w:div w:id="1488088149">
          <w:marLeft w:val="1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8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8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8F8F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306</Words>
  <Characters>1750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gi</dc:creator>
  <cp:keywords/>
  <dc:description/>
  <cp:lastModifiedBy>Microsoft Office</cp:lastModifiedBy>
  <cp:revision>3</cp:revision>
  <cp:lastPrinted>2020-09-23T09:57:00Z</cp:lastPrinted>
  <dcterms:created xsi:type="dcterms:W3CDTF">2020-09-29T07:03:00Z</dcterms:created>
  <dcterms:modified xsi:type="dcterms:W3CDTF">2020-09-29T07:25:00Z</dcterms:modified>
</cp:coreProperties>
</file>