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E76" w:rsidRDefault="00E04E76" w:rsidP="00D33711">
      <w:pPr>
        <w:spacing w:after="0" w:line="240" w:lineRule="auto"/>
        <w:ind w:left="10800"/>
        <w:jc w:val="center"/>
        <w:rPr>
          <w:b/>
          <w:i/>
          <w:sz w:val="10"/>
          <w:szCs w:val="24"/>
        </w:rPr>
      </w:pPr>
    </w:p>
    <w:p w:rsidR="00E04E76" w:rsidRDefault="00E04E76" w:rsidP="00D33711">
      <w:pPr>
        <w:pStyle w:val="normal0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E04E76" w:rsidRDefault="00E04E76" w:rsidP="00D33711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Першi мiсцевi вибори</w:t>
      </w:r>
    </w:p>
    <w:p w:rsidR="00E04E76" w:rsidRDefault="00E04E76" w:rsidP="00D33711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E04E76" w:rsidRDefault="00E04E76" w:rsidP="00D33711">
      <w:pPr>
        <w:pStyle w:val="normal0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Богородчанської селищної ради </w:t>
      </w:r>
    </w:p>
    <w:p w:rsidR="00E04E76" w:rsidRDefault="00E04E76" w:rsidP="00D33711">
      <w:pPr>
        <w:pStyle w:val="normal0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E04E76" w:rsidRPr="00D33711" w:rsidRDefault="00E04E76" w:rsidP="00D33711">
      <w:pPr>
        <w:spacing w:after="0" w:line="240" w:lineRule="auto"/>
        <w:rPr>
          <w:sz w:val="24"/>
          <w:szCs w:val="24"/>
          <w:vertAlign w:val="superscript"/>
          <w:lang w:val="uk-UA"/>
        </w:rPr>
      </w:pPr>
      <w:r>
        <w:rPr>
          <w:sz w:val="24"/>
          <w:szCs w:val="24"/>
        </w:rPr>
        <w:t xml:space="preserve">зареєстрованих </w:t>
      </w:r>
      <w:r w:rsidRPr="008747E4">
        <w:rPr>
          <w:sz w:val="24"/>
          <w:szCs w:val="24"/>
          <w:lang w:val="uk-UA"/>
        </w:rPr>
        <w:t>кандидатів у депутати</w:t>
      </w:r>
      <w:r w:rsidRPr="008747E4"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 w:eastAsia="ru-RU"/>
        </w:rPr>
        <w:t>Богородчанської селищної</w:t>
      </w:r>
      <w:r w:rsidRPr="00D57ABF">
        <w:rPr>
          <w:sz w:val="24"/>
          <w:szCs w:val="24"/>
          <w:lang w:val="uk-UA" w:eastAsia="ru-RU"/>
        </w:rPr>
        <w:t xml:space="preserve"> ради </w:t>
      </w:r>
      <w:r>
        <w:rPr>
          <w:sz w:val="24"/>
          <w:szCs w:val="24"/>
          <w:lang w:val="uk-UA" w:eastAsia="ru-RU"/>
        </w:rPr>
        <w:t>Івано-Франківського</w:t>
      </w:r>
      <w:r w:rsidRPr="00D57ABF">
        <w:rPr>
          <w:sz w:val="24"/>
          <w:szCs w:val="24"/>
          <w:lang w:val="uk-UA" w:eastAsia="ru-RU"/>
        </w:rPr>
        <w:t xml:space="preserve"> району </w:t>
      </w:r>
      <w:r>
        <w:rPr>
          <w:sz w:val="24"/>
          <w:szCs w:val="24"/>
          <w:lang w:val="uk-UA" w:eastAsia="ru-RU"/>
        </w:rPr>
        <w:t>Івано-Франківської ,</w:t>
      </w:r>
      <w:r w:rsidRPr="00D57ABF">
        <w:rPr>
          <w:sz w:val="24"/>
          <w:szCs w:val="24"/>
          <w:lang w:val="uk-UA" w:eastAsia="ru-RU"/>
        </w:rPr>
        <w:t xml:space="preserve"> </w:t>
      </w:r>
      <w:r>
        <w:rPr>
          <w:sz w:val="24"/>
          <w:szCs w:val="24"/>
          <w:lang w:val="uk-UA" w:eastAsia="ru-RU"/>
        </w:rPr>
        <w:t>в</w:t>
      </w:r>
      <w:r>
        <w:rPr>
          <w:sz w:val="24"/>
          <w:szCs w:val="24"/>
          <w:lang w:val="uk-UA"/>
        </w:rPr>
        <w:t>исунутих Івано-Франківською обласною організацією політичної партії «Об</w:t>
      </w:r>
      <w:r w:rsidRPr="00E3417C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єднання «САМОПОМІЧ»</w:t>
      </w:r>
      <w:r w:rsidRPr="004A6B1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vertAlign w:val="superscript"/>
          <w:lang w:val="uk-UA"/>
        </w:rPr>
        <w:t xml:space="preserve"> </w:t>
      </w:r>
      <w:r w:rsidRPr="00D33711">
        <w:rPr>
          <w:b/>
          <w:sz w:val="24"/>
          <w:szCs w:val="24"/>
          <w:lang w:val="uk-UA"/>
        </w:rPr>
        <w:t>у територіальному виборчому окрузі №</w:t>
      </w:r>
      <w:r>
        <w:rPr>
          <w:sz w:val="24"/>
          <w:szCs w:val="24"/>
          <w:lang w:val="uk-UA"/>
        </w:rPr>
        <w:t xml:space="preserve"> 3 на конференції </w:t>
      </w:r>
      <w:r w:rsidRPr="004A6B1A">
        <w:rPr>
          <w:sz w:val="24"/>
          <w:szCs w:val="24"/>
          <w:lang w:val="uk-UA"/>
        </w:rPr>
        <w:t xml:space="preserve"> цієї організації політичної партії, що відбулися (відбулася)</w:t>
      </w:r>
      <w:r w:rsidRPr="004A6B1A">
        <w:rPr>
          <w:sz w:val="16"/>
          <w:szCs w:val="16"/>
          <w:lang w:val="uk-UA" w:eastAsia="ru-RU"/>
        </w:rPr>
        <w:t xml:space="preserve">  </w:t>
      </w:r>
      <w:r w:rsidRPr="004A6B1A">
        <w:rPr>
          <w:sz w:val="24"/>
          <w:szCs w:val="24"/>
          <w:lang w:val="uk-UA"/>
        </w:rPr>
        <w:t>____________________:</w:t>
      </w:r>
    </w:p>
    <w:p w:rsidR="00E04E76" w:rsidRPr="004A6B1A" w:rsidRDefault="00E04E76" w:rsidP="004A6B1A">
      <w:pPr>
        <w:spacing w:after="0" w:line="240" w:lineRule="auto"/>
        <w:rPr>
          <w:sz w:val="24"/>
          <w:szCs w:val="24"/>
          <w:vertAlign w:val="superscript"/>
          <w:lang w:val="uk-UA"/>
        </w:rPr>
      </w:pPr>
    </w:p>
    <w:tbl>
      <w:tblPr>
        <w:tblW w:w="15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7"/>
        <w:gridCol w:w="2090"/>
        <w:gridCol w:w="1286"/>
        <w:gridCol w:w="1125"/>
        <w:gridCol w:w="965"/>
        <w:gridCol w:w="1446"/>
        <w:gridCol w:w="1447"/>
        <w:gridCol w:w="1608"/>
        <w:gridCol w:w="1929"/>
        <w:gridCol w:w="2976"/>
      </w:tblGrid>
      <w:tr w:rsidR="00E04E76" w:rsidRPr="001F6445" w:rsidTr="003C416E">
        <w:trPr>
          <w:cantSplit/>
          <w:trHeight w:val="1476"/>
        </w:trPr>
        <w:tc>
          <w:tcPr>
            <w:tcW w:w="927" w:type="dxa"/>
            <w:vAlign w:val="center"/>
          </w:tcPr>
          <w:p w:rsidR="00E04E76" w:rsidRPr="004A6B1A" w:rsidRDefault="00E04E76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Порядковий номер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2090" w:type="dxa"/>
            <w:vAlign w:val="center"/>
          </w:tcPr>
          <w:p w:rsidR="00E04E76" w:rsidRPr="004A6B1A" w:rsidRDefault="00E04E76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Прізвище,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власне ім’я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(усі власні імена),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по батькові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(за наявності)</w:t>
            </w:r>
          </w:p>
        </w:tc>
        <w:tc>
          <w:tcPr>
            <w:tcW w:w="1286" w:type="dxa"/>
            <w:vAlign w:val="center"/>
          </w:tcPr>
          <w:p w:rsidR="00E04E76" w:rsidRPr="004A6B1A" w:rsidRDefault="00E04E76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Число,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місяць, рік народження</w:t>
            </w:r>
          </w:p>
          <w:p w:rsidR="00E04E76" w:rsidRPr="004A6B1A" w:rsidRDefault="00E04E76" w:rsidP="004A6B1A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(чч.мм.рррр.)</w:t>
            </w:r>
          </w:p>
        </w:tc>
        <w:tc>
          <w:tcPr>
            <w:tcW w:w="1125" w:type="dxa"/>
            <w:vAlign w:val="center"/>
          </w:tcPr>
          <w:p w:rsidR="00E04E76" w:rsidRPr="004A6B1A" w:rsidRDefault="00E04E76" w:rsidP="004A6B1A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Громадянство</w:t>
            </w:r>
          </w:p>
        </w:tc>
        <w:tc>
          <w:tcPr>
            <w:tcW w:w="965" w:type="dxa"/>
            <w:vAlign w:val="center"/>
          </w:tcPr>
          <w:p w:rsidR="00E04E76" w:rsidRPr="004A6B1A" w:rsidRDefault="00E04E76" w:rsidP="004A6B1A">
            <w:pPr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Освіта </w:t>
            </w:r>
          </w:p>
        </w:tc>
        <w:tc>
          <w:tcPr>
            <w:tcW w:w="1446" w:type="dxa"/>
            <w:vAlign w:val="center"/>
          </w:tcPr>
          <w:p w:rsidR="00E04E76" w:rsidRPr="004A6B1A" w:rsidRDefault="00E04E76" w:rsidP="004A6B1A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Посада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(заняття)</w:t>
            </w:r>
          </w:p>
        </w:tc>
        <w:tc>
          <w:tcPr>
            <w:tcW w:w="1447" w:type="dxa"/>
            <w:vAlign w:val="center"/>
          </w:tcPr>
          <w:p w:rsidR="00E04E76" w:rsidRPr="004A6B1A" w:rsidRDefault="00E04E76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Місце роботи</w:t>
            </w:r>
          </w:p>
        </w:tc>
        <w:tc>
          <w:tcPr>
            <w:tcW w:w="1608" w:type="dxa"/>
            <w:vAlign w:val="center"/>
          </w:tcPr>
          <w:p w:rsidR="00E04E76" w:rsidRPr="004A6B1A" w:rsidRDefault="00E04E76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Партійність</w:t>
            </w:r>
          </w:p>
        </w:tc>
        <w:tc>
          <w:tcPr>
            <w:tcW w:w="1929" w:type="dxa"/>
            <w:vAlign w:val="center"/>
          </w:tcPr>
          <w:p w:rsidR="00E04E76" w:rsidRPr="004A6B1A" w:rsidRDefault="00E04E76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Відомості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про наявність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чи відсутність </w:t>
            </w:r>
          </w:p>
          <w:p w:rsidR="00E04E76" w:rsidRPr="004A6B1A" w:rsidRDefault="00E04E76" w:rsidP="004A6B1A">
            <w:pPr>
              <w:spacing w:after="0" w:line="228" w:lineRule="auto"/>
              <w:jc w:val="center"/>
              <w:rPr>
                <w:sz w:val="16"/>
                <w:szCs w:val="16"/>
                <w:highlight w:val="yellow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судимості **</w:t>
            </w:r>
          </w:p>
        </w:tc>
        <w:tc>
          <w:tcPr>
            <w:tcW w:w="2976" w:type="dxa"/>
            <w:vAlign w:val="center"/>
          </w:tcPr>
          <w:p w:rsidR="00E04E76" w:rsidRPr="004A6B1A" w:rsidRDefault="00E04E76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E04E76" w:rsidRPr="001F6445" w:rsidTr="003C416E">
        <w:trPr>
          <w:trHeight w:val="1111"/>
        </w:trPr>
        <w:tc>
          <w:tcPr>
            <w:tcW w:w="927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090" w:type="dxa"/>
          </w:tcPr>
          <w:p w:rsidR="00E04E76" w:rsidRPr="003C4A4A" w:rsidRDefault="00E04E76" w:rsidP="004A6B1A">
            <w:pPr>
              <w:spacing w:after="0" w:line="240" w:lineRule="auto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Гоголь Мар</w:t>
            </w:r>
            <w:r>
              <w:rPr>
                <w:sz w:val="22"/>
                <w:szCs w:val="22"/>
                <w:lang w:val="en-US" w:eastAsia="ru-RU"/>
              </w:rPr>
              <w:t>’</w:t>
            </w:r>
            <w:r>
              <w:rPr>
                <w:sz w:val="22"/>
                <w:szCs w:val="22"/>
                <w:lang w:val="uk-UA" w:eastAsia="ru-RU"/>
              </w:rPr>
              <w:t>яна Михайлівна</w:t>
            </w:r>
          </w:p>
        </w:tc>
        <w:tc>
          <w:tcPr>
            <w:tcW w:w="128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22.09.1989</w:t>
            </w:r>
          </w:p>
        </w:tc>
        <w:tc>
          <w:tcPr>
            <w:tcW w:w="1125" w:type="dxa"/>
          </w:tcPr>
          <w:p w:rsidR="00E04E76" w:rsidRPr="000D4385" w:rsidRDefault="00E04E76" w:rsidP="00D82F6E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0D4385">
              <w:rPr>
                <w:sz w:val="20"/>
                <w:szCs w:val="20"/>
                <w:lang w:val="uk-UA" w:eastAsia="ru-RU"/>
              </w:rPr>
              <w:t>Громадян</w:t>
            </w:r>
            <w:r>
              <w:rPr>
                <w:sz w:val="20"/>
                <w:szCs w:val="20"/>
                <w:lang w:val="en-US" w:eastAsia="ru-RU"/>
              </w:rPr>
              <w:t>ка</w:t>
            </w:r>
            <w:r w:rsidRPr="000D4385">
              <w:rPr>
                <w:sz w:val="20"/>
                <w:szCs w:val="20"/>
                <w:lang w:val="uk-UA" w:eastAsia="ru-RU"/>
              </w:rPr>
              <w:t xml:space="preserve"> України</w:t>
            </w:r>
          </w:p>
        </w:tc>
        <w:tc>
          <w:tcPr>
            <w:tcW w:w="965" w:type="dxa"/>
          </w:tcPr>
          <w:p w:rsidR="00E04E76" w:rsidRPr="004A6B1A" w:rsidRDefault="00E04E76" w:rsidP="006B30F8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вища </w:t>
            </w:r>
          </w:p>
        </w:tc>
        <w:tc>
          <w:tcPr>
            <w:tcW w:w="144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Головний державний інспектор</w:t>
            </w:r>
          </w:p>
        </w:tc>
        <w:tc>
          <w:tcPr>
            <w:tcW w:w="1447" w:type="dxa"/>
          </w:tcPr>
          <w:p w:rsidR="00E04E76" w:rsidRPr="006B30F8" w:rsidRDefault="00E04E76" w:rsidP="004A6B1A">
            <w:pPr>
              <w:spacing w:after="0" w:line="240" w:lineRule="auto"/>
              <w:rPr>
                <w:sz w:val="18"/>
                <w:szCs w:val="18"/>
                <w:lang w:val="uk-UA" w:eastAsia="ru-RU"/>
              </w:rPr>
            </w:pPr>
            <w:r w:rsidRPr="006B30F8">
              <w:rPr>
                <w:sz w:val="18"/>
                <w:szCs w:val="18"/>
                <w:lang w:val="uk-UA" w:eastAsia="ru-RU"/>
              </w:rPr>
              <w:t>Головне управління ДПС в Івано-Франківській Області</w:t>
            </w:r>
          </w:p>
        </w:tc>
        <w:tc>
          <w:tcPr>
            <w:tcW w:w="1608" w:type="dxa"/>
          </w:tcPr>
          <w:p w:rsidR="00E04E76" w:rsidRPr="003C4A4A" w:rsidRDefault="00E04E76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3C4A4A"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29" w:type="dxa"/>
          </w:tcPr>
          <w:p w:rsidR="00E04E76" w:rsidRPr="0059355E" w:rsidRDefault="00E04E76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59355E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6" w:type="dxa"/>
          </w:tcPr>
          <w:p w:rsidR="00E04E76" w:rsidRPr="00D82F6E" w:rsidRDefault="00E04E76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D82F6E">
              <w:rPr>
                <w:sz w:val="22"/>
                <w:szCs w:val="22"/>
                <w:lang w:val="uk-UA" w:eastAsia="ru-RU"/>
              </w:rPr>
              <w:t>відсутній</w:t>
            </w:r>
          </w:p>
        </w:tc>
      </w:tr>
      <w:tr w:rsidR="00E04E76" w:rsidRPr="001F6445" w:rsidTr="003C416E">
        <w:trPr>
          <w:trHeight w:val="578"/>
        </w:trPr>
        <w:tc>
          <w:tcPr>
            <w:tcW w:w="927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090" w:type="dxa"/>
          </w:tcPr>
          <w:p w:rsidR="00E04E76" w:rsidRPr="000D4385" w:rsidRDefault="00E04E76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Чорній Леся Романівна</w:t>
            </w:r>
          </w:p>
        </w:tc>
        <w:tc>
          <w:tcPr>
            <w:tcW w:w="128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08.05.1988</w:t>
            </w:r>
          </w:p>
        </w:tc>
        <w:tc>
          <w:tcPr>
            <w:tcW w:w="1125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D4385">
              <w:rPr>
                <w:sz w:val="20"/>
                <w:szCs w:val="20"/>
                <w:lang w:val="uk-UA" w:eastAsia="ru-RU"/>
              </w:rPr>
              <w:t>Громадянин України</w:t>
            </w:r>
          </w:p>
        </w:tc>
        <w:tc>
          <w:tcPr>
            <w:tcW w:w="965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44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Вчитель англійської мови і зарубіжна літератури</w:t>
            </w:r>
          </w:p>
        </w:tc>
        <w:tc>
          <w:tcPr>
            <w:tcW w:w="1447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Жураківська ЗОШ 1-2 ст. Нивочинська ЗОШ 102 ст</w:t>
            </w:r>
          </w:p>
        </w:tc>
        <w:tc>
          <w:tcPr>
            <w:tcW w:w="1608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3C4A4A"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29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59355E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6" w:type="dxa"/>
          </w:tcPr>
          <w:p w:rsidR="00E04E76" w:rsidRPr="00D82F6E" w:rsidRDefault="00E04E76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відсутній</w:t>
            </w:r>
          </w:p>
        </w:tc>
      </w:tr>
      <w:tr w:rsidR="00E04E76" w:rsidRPr="001F6445" w:rsidTr="003C416E">
        <w:trPr>
          <w:trHeight w:val="1700"/>
        </w:trPr>
        <w:tc>
          <w:tcPr>
            <w:tcW w:w="927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090" w:type="dxa"/>
          </w:tcPr>
          <w:p w:rsidR="00E04E76" w:rsidRPr="000D4385" w:rsidRDefault="00E04E76" w:rsidP="003C4A4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Фафлей Євген Іванович</w:t>
            </w:r>
          </w:p>
        </w:tc>
        <w:tc>
          <w:tcPr>
            <w:tcW w:w="128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05.09.1992</w:t>
            </w:r>
          </w:p>
        </w:tc>
        <w:tc>
          <w:tcPr>
            <w:tcW w:w="1125" w:type="dxa"/>
          </w:tcPr>
          <w:p w:rsidR="00E04E76" w:rsidRPr="0059355E" w:rsidRDefault="00E04E76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59355E">
              <w:rPr>
                <w:sz w:val="20"/>
                <w:szCs w:val="20"/>
                <w:lang w:val="uk-UA" w:eastAsia="ru-RU"/>
              </w:rPr>
              <w:t>Громадянка України</w:t>
            </w:r>
          </w:p>
        </w:tc>
        <w:tc>
          <w:tcPr>
            <w:tcW w:w="965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вища</w:t>
            </w:r>
          </w:p>
        </w:tc>
        <w:tc>
          <w:tcPr>
            <w:tcW w:w="144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вихователь</w:t>
            </w:r>
          </w:p>
        </w:tc>
        <w:tc>
          <w:tcPr>
            <w:tcW w:w="1447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Прикарпатський військово спортивний ліцей інтернат, м.Надвірна</w:t>
            </w:r>
          </w:p>
        </w:tc>
        <w:tc>
          <w:tcPr>
            <w:tcW w:w="1608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3C4A4A">
              <w:rPr>
                <w:sz w:val="20"/>
                <w:szCs w:val="20"/>
                <w:lang w:val="uk-UA" w:eastAsia="ru-RU"/>
              </w:rPr>
              <w:t>безпартійний</w:t>
            </w:r>
          </w:p>
        </w:tc>
        <w:tc>
          <w:tcPr>
            <w:tcW w:w="1929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59355E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6" w:type="dxa"/>
          </w:tcPr>
          <w:p w:rsidR="00E04E76" w:rsidRPr="00D82F6E" w:rsidRDefault="00E04E76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D82F6E">
              <w:rPr>
                <w:sz w:val="22"/>
                <w:szCs w:val="22"/>
                <w:lang w:val="uk-UA" w:eastAsia="ru-RU"/>
              </w:rPr>
              <w:t>відсутній</w:t>
            </w:r>
          </w:p>
        </w:tc>
      </w:tr>
      <w:tr w:rsidR="00E04E76" w:rsidRPr="001F6445" w:rsidTr="003C416E">
        <w:trPr>
          <w:trHeight w:val="874"/>
        </w:trPr>
        <w:tc>
          <w:tcPr>
            <w:tcW w:w="927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090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Сенеджук Марта Василівна</w:t>
            </w:r>
          </w:p>
        </w:tc>
        <w:tc>
          <w:tcPr>
            <w:tcW w:w="128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29.03.1971</w:t>
            </w:r>
          </w:p>
        </w:tc>
        <w:tc>
          <w:tcPr>
            <w:tcW w:w="1125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59355E">
              <w:rPr>
                <w:sz w:val="20"/>
                <w:szCs w:val="20"/>
                <w:lang w:val="uk-UA" w:eastAsia="ru-RU"/>
              </w:rPr>
              <w:t>Громадянка України</w:t>
            </w:r>
          </w:p>
        </w:tc>
        <w:tc>
          <w:tcPr>
            <w:tcW w:w="965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44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завідувачка</w:t>
            </w:r>
          </w:p>
        </w:tc>
        <w:tc>
          <w:tcPr>
            <w:tcW w:w="1447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ДНЗ </w:t>
            </w:r>
            <w:r w:rsidRPr="00346C79">
              <w:rPr>
                <w:sz w:val="20"/>
                <w:szCs w:val="20"/>
                <w:lang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 xml:space="preserve">Світлячок </w:t>
            </w:r>
            <w:r w:rsidRPr="00346C79">
              <w:rPr>
                <w:sz w:val="20"/>
                <w:szCs w:val="20"/>
                <w:lang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>в с.Жураки</w:t>
            </w:r>
          </w:p>
        </w:tc>
        <w:tc>
          <w:tcPr>
            <w:tcW w:w="1608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3C4A4A"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29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59355E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D82F6E">
              <w:rPr>
                <w:sz w:val="22"/>
                <w:szCs w:val="22"/>
                <w:lang w:val="uk-UA" w:eastAsia="ru-RU"/>
              </w:rPr>
              <w:t>відсутній</w:t>
            </w:r>
          </w:p>
        </w:tc>
      </w:tr>
      <w:tr w:rsidR="00E04E76" w:rsidRPr="001F6445" w:rsidTr="003C416E">
        <w:trPr>
          <w:trHeight w:val="985"/>
        </w:trPr>
        <w:tc>
          <w:tcPr>
            <w:tcW w:w="927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090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Гутник Микола Богданович</w:t>
            </w:r>
          </w:p>
        </w:tc>
        <w:tc>
          <w:tcPr>
            <w:tcW w:w="128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22.12.1991</w:t>
            </w:r>
          </w:p>
        </w:tc>
        <w:tc>
          <w:tcPr>
            <w:tcW w:w="1125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D4385">
              <w:rPr>
                <w:sz w:val="20"/>
                <w:szCs w:val="20"/>
                <w:lang w:val="uk-UA" w:eastAsia="ru-RU"/>
              </w:rPr>
              <w:t>Громадянин України</w:t>
            </w:r>
          </w:p>
        </w:tc>
        <w:tc>
          <w:tcPr>
            <w:tcW w:w="965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Повна середня</w:t>
            </w:r>
          </w:p>
        </w:tc>
        <w:tc>
          <w:tcPr>
            <w:tcW w:w="144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Менеджер по продажах</w:t>
            </w:r>
          </w:p>
        </w:tc>
        <w:tc>
          <w:tcPr>
            <w:tcW w:w="1447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ТзОВ </w:t>
            </w:r>
            <w:r w:rsidRPr="00D34D0D">
              <w:rPr>
                <w:sz w:val="20"/>
                <w:szCs w:val="20"/>
                <w:lang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>Іводент</w:t>
            </w:r>
            <w:r w:rsidRPr="00D34D0D">
              <w:rPr>
                <w:sz w:val="20"/>
                <w:szCs w:val="20"/>
                <w:lang w:eastAsia="ru-RU"/>
              </w:rPr>
              <w:t>” м.Івано-Франківськ</w:t>
            </w:r>
          </w:p>
        </w:tc>
        <w:tc>
          <w:tcPr>
            <w:tcW w:w="1608" w:type="dxa"/>
          </w:tcPr>
          <w:p w:rsidR="00E04E76" w:rsidRPr="003C4A4A" w:rsidRDefault="00E04E76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3C4A4A">
              <w:rPr>
                <w:sz w:val="20"/>
                <w:szCs w:val="20"/>
                <w:lang w:val="uk-UA" w:eastAsia="ru-RU"/>
              </w:rPr>
              <w:t>безпартійний</w:t>
            </w:r>
          </w:p>
        </w:tc>
        <w:tc>
          <w:tcPr>
            <w:tcW w:w="1929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59355E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6" w:type="dxa"/>
          </w:tcPr>
          <w:p w:rsidR="00E04E76" w:rsidRPr="004A6B1A" w:rsidRDefault="00E04E76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D82F6E">
              <w:rPr>
                <w:sz w:val="22"/>
                <w:szCs w:val="22"/>
                <w:lang w:val="uk-UA" w:eastAsia="ru-RU"/>
              </w:rPr>
              <w:t>відсутній</w:t>
            </w:r>
          </w:p>
        </w:tc>
      </w:tr>
    </w:tbl>
    <w:p w:rsidR="00E04E76" w:rsidRPr="004A6B1A" w:rsidRDefault="00E04E76" w:rsidP="004A6B1A">
      <w:pPr>
        <w:spacing w:after="0" w:line="240" w:lineRule="auto"/>
        <w:rPr>
          <w:sz w:val="2"/>
          <w:szCs w:val="16"/>
          <w:lang w:eastAsia="ru-RU"/>
        </w:rPr>
      </w:pPr>
    </w:p>
    <w:tbl>
      <w:tblPr>
        <w:tblW w:w="15559" w:type="dxa"/>
        <w:tblLayout w:type="fixed"/>
        <w:tblLook w:val="01E0"/>
      </w:tblPr>
      <w:tblGrid>
        <w:gridCol w:w="6345"/>
        <w:gridCol w:w="284"/>
        <w:gridCol w:w="1843"/>
        <w:gridCol w:w="2268"/>
        <w:gridCol w:w="708"/>
        <w:gridCol w:w="4111"/>
      </w:tblGrid>
      <w:tr w:rsidR="00E04E76" w:rsidRPr="001F6445" w:rsidTr="00670349">
        <w:trPr>
          <w:trHeight w:val="350"/>
        </w:trPr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E76" w:rsidRDefault="00E04E76" w:rsidP="000D4385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0D4385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0D4385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0D4385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0D4385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0D4385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0D4385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0D4385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Pr="00DC175C" w:rsidRDefault="00E04E76" w:rsidP="000D4385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  <w:r w:rsidRPr="00DC175C">
              <w:rPr>
                <w:sz w:val="22"/>
                <w:szCs w:val="22"/>
                <w:lang w:val="uk-UA" w:eastAsia="ru-RU"/>
              </w:rPr>
              <w:t>Голова Івано-Франківської обласної</w:t>
            </w:r>
          </w:p>
          <w:p w:rsidR="00E04E76" w:rsidRPr="00DC175C" w:rsidRDefault="00E04E76" w:rsidP="000D4385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  <w:r w:rsidRPr="00DC175C">
              <w:rPr>
                <w:sz w:val="22"/>
                <w:szCs w:val="22"/>
                <w:lang w:val="uk-UA" w:eastAsia="ru-RU"/>
              </w:rPr>
              <w:t>організації Політичної Партії</w:t>
            </w:r>
          </w:p>
          <w:p w:rsidR="00E04E76" w:rsidRPr="004A6B1A" w:rsidRDefault="00E04E76" w:rsidP="000D4385">
            <w:pPr>
              <w:spacing w:after="0"/>
              <w:jc w:val="both"/>
              <w:rPr>
                <w:sz w:val="16"/>
                <w:szCs w:val="24"/>
                <w:lang w:val="uk-UA" w:eastAsia="ru-RU"/>
              </w:rPr>
            </w:pPr>
            <w:r w:rsidRPr="00DC175C">
              <w:rPr>
                <w:sz w:val="22"/>
                <w:szCs w:val="22"/>
                <w:lang w:val="uk-UA" w:eastAsia="ru-RU"/>
              </w:rPr>
              <w:t>«Об’єднання «САМОПОМІЧ»</w:t>
            </w:r>
          </w:p>
        </w:tc>
        <w:tc>
          <w:tcPr>
            <w:tcW w:w="284" w:type="dxa"/>
          </w:tcPr>
          <w:p w:rsidR="00E04E76" w:rsidRPr="004A6B1A" w:rsidRDefault="00E04E76" w:rsidP="004A6B1A">
            <w:pPr>
              <w:spacing w:after="0"/>
              <w:jc w:val="both"/>
              <w:rPr>
                <w:sz w:val="18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E04E76" w:rsidRPr="004A6B1A" w:rsidRDefault="00E04E76" w:rsidP="004A6B1A">
            <w:pPr>
              <w:spacing w:after="0"/>
              <w:jc w:val="both"/>
              <w:rPr>
                <w:sz w:val="16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E76" w:rsidRPr="004A6B1A" w:rsidRDefault="00E04E76" w:rsidP="004A6B1A">
            <w:pPr>
              <w:spacing w:after="0"/>
              <w:jc w:val="both"/>
              <w:rPr>
                <w:sz w:val="18"/>
                <w:szCs w:val="24"/>
                <w:lang w:val="uk-UA" w:eastAsia="ru-RU"/>
              </w:rPr>
            </w:pPr>
          </w:p>
        </w:tc>
        <w:tc>
          <w:tcPr>
            <w:tcW w:w="708" w:type="dxa"/>
          </w:tcPr>
          <w:p w:rsidR="00E04E76" w:rsidRPr="004A6B1A" w:rsidRDefault="00E04E76" w:rsidP="004A6B1A">
            <w:pPr>
              <w:spacing w:after="0"/>
              <w:jc w:val="both"/>
              <w:rPr>
                <w:sz w:val="16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E76" w:rsidRDefault="00E04E76" w:rsidP="004A6B1A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4A6B1A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4A6B1A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4A6B1A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4A6B1A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4A6B1A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4A6B1A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4A6B1A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4A6B1A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Default="00E04E76" w:rsidP="004A6B1A">
            <w:pPr>
              <w:spacing w:after="0"/>
              <w:jc w:val="both"/>
              <w:rPr>
                <w:sz w:val="22"/>
                <w:szCs w:val="22"/>
                <w:lang w:val="uk-UA" w:eastAsia="ru-RU"/>
              </w:rPr>
            </w:pPr>
          </w:p>
          <w:p w:rsidR="00E04E76" w:rsidRPr="004A6B1A" w:rsidRDefault="00E04E76" w:rsidP="004A6B1A">
            <w:pPr>
              <w:spacing w:after="0"/>
              <w:jc w:val="both"/>
              <w:rPr>
                <w:sz w:val="16"/>
                <w:szCs w:val="24"/>
                <w:lang w:val="uk-UA" w:eastAsia="ru-RU"/>
              </w:rPr>
            </w:pPr>
            <w:r w:rsidRPr="00DC175C">
              <w:rPr>
                <w:sz w:val="22"/>
                <w:szCs w:val="22"/>
                <w:lang w:val="uk-UA" w:eastAsia="ru-RU"/>
              </w:rPr>
              <w:t>Б.М. Станіславський</w:t>
            </w:r>
          </w:p>
        </w:tc>
      </w:tr>
      <w:tr w:rsidR="00E04E76" w:rsidRPr="001F6445" w:rsidTr="00670349">
        <w:trPr>
          <w:trHeight w:val="312"/>
        </w:trPr>
        <w:tc>
          <w:tcPr>
            <w:tcW w:w="6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E76" w:rsidRPr="004A6B1A" w:rsidRDefault="00E04E76" w:rsidP="004A6B1A">
            <w:pPr>
              <w:spacing w:after="0" w:line="240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/>
              </w:rPr>
              <w:t>(назва посади керівника</w:t>
            </w:r>
            <w:r w:rsidRPr="004A6B1A">
              <w:rPr>
                <w:sz w:val="16"/>
                <w:szCs w:val="16"/>
                <w:lang w:val="uk-UA" w:eastAsia="ru-RU"/>
              </w:rPr>
              <w:t xml:space="preserve"> місцевої </w:t>
            </w:r>
            <w:r w:rsidRPr="004A6B1A">
              <w:rPr>
                <w:sz w:val="16"/>
                <w:szCs w:val="16"/>
                <w:lang w:val="uk-UA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E04E76" w:rsidRPr="004A6B1A" w:rsidRDefault="00E04E76" w:rsidP="004A6B1A">
            <w:pPr>
              <w:spacing w:after="0" w:line="240" w:lineRule="auto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E04E76" w:rsidRPr="004A6B1A" w:rsidRDefault="00E04E76" w:rsidP="004A6B1A">
            <w:pPr>
              <w:spacing w:after="0"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A6B1A">
              <w:rPr>
                <w:sz w:val="24"/>
                <w:szCs w:val="24"/>
                <w:lang w:val="uk-UA"/>
              </w:rPr>
              <w:t>МП</w:t>
            </w:r>
            <w:r w:rsidRPr="004A6B1A">
              <w:rPr>
                <w:sz w:val="20"/>
                <w:szCs w:val="20"/>
                <w:lang w:val="uk-UA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E76" w:rsidRPr="004A6B1A" w:rsidRDefault="00E04E76" w:rsidP="004A6B1A">
            <w:pPr>
              <w:spacing w:after="0"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A6B1A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708" w:type="dxa"/>
          </w:tcPr>
          <w:p w:rsidR="00E04E76" w:rsidRPr="004A6B1A" w:rsidRDefault="00E04E76" w:rsidP="004A6B1A">
            <w:pPr>
              <w:spacing w:after="0" w:line="240" w:lineRule="auto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E76" w:rsidRPr="004A6B1A" w:rsidRDefault="00E04E76" w:rsidP="004A6B1A">
            <w:pPr>
              <w:spacing w:after="0"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A6B1A">
              <w:rPr>
                <w:sz w:val="24"/>
                <w:szCs w:val="24"/>
                <w:vertAlign w:val="superscript"/>
                <w:lang w:val="uk-UA"/>
              </w:rPr>
              <w:t>(прізвище та ініціали)</w:t>
            </w:r>
          </w:p>
        </w:tc>
      </w:tr>
    </w:tbl>
    <w:p w:rsidR="00E04E76" w:rsidRPr="004A6B1A" w:rsidRDefault="00E04E76" w:rsidP="004A6B1A">
      <w:pPr>
        <w:spacing w:after="0" w:line="228" w:lineRule="auto"/>
        <w:jc w:val="both"/>
        <w:rPr>
          <w:sz w:val="18"/>
          <w:szCs w:val="18"/>
          <w:lang w:val="uk-UA"/>
        </w:rPr>
      </w:pPr>
      <w:r w:rsidRPr="004A6B1A">
        <w:rPr>
          <w:sz w:val="18"/>
          <w:szCs w:val="18"/>
          <w:lang w:val="uk-UA"/>
        </w:rPr>
        <w:t>__________________________</w:t>
      </w:r>
    </w:p>
    <w:p w:rsidR="00E04E76" w:rsidRPr="004A6B1A" w:rsidRDefault="00E04E76" w:rsidP="004A6B1A">
      <w:pPr>
        <w:spacing w:after="0" w:line="228" w:lineRule="auto"/>
        <w:jc w:val="both"/>
        <w:rPr>
          <w:sz w:val="6"/>
          <w:szCs w:val="6"/>
          <w:lang w:val="uk-UA"/>
        </w:rPr>
      </w:pPr>
    </w:p>
    <w:p w:rsidR="00E04E76" w:rsidRPr="004A6B1A" w:rsidRDefault="00E04E76" w:rsidP="004A6B1A">
      <w:pPr>
        <w:spacing w:after="0" w:line="240" w:lineRule="auto"/>
        <w:ind w:firstLine="720"/>
        <w:jc w:val="both"/>
        <w:rPr>
          <w:sz w:val="18"/>
          <w:szCs w:val="18"/>
          <w:lang w:val="uk-UA"/>
        </w:rPr>
      </w:pPr>
      <w:r w:rsidRPr="004A6B1A">
        <w:rPr>
          <w:sz w:val="20"/>
          <w:szCs w:val="20"/>
          <w:lang w:val="uk-UA"/>
        </w:rPr>
        <w:t xml:space="preserve">* </w:t>
      </w:r>
      <w:r w:rsidRPr="004A6B1A">
        <w:rPr>
          <w:sz w:val="18"/>
          <w:szCs w:val="18"/>
          <w:lang w:val="uk-UA"/>
        </w:rPr>
        <w:t>Територіальний виборчий список додається до рішення зборів, конференції місцевої організації політичної партії про висування кандидатів у депутати від місцевої організації політичної партії, є його невід’ємною частиною та подається на паперовому носії та в електронному вигляді у форматі MS Word на оптичному носії інформації (CD-R або DVD-R) або на USB-флешнакопичувачі чи іншому пристрої для запам’ятовування, що використовує інтерфейс USB.</w:t>
      </w:r>
    </w:p>
    <w:p w:rsidR="00E04E76" w:rsidRPr="004A6B1A" w:rsidRDefault="00E04E76" w:rsidP="004A6B1A">
      <w:pPr>
        <w:shd w:val="clear" w:color="auto" w:fill="FFFFFF"/>
        <w:spacing w:after="0" w:line="240" w:lineRule="auto"/>
        <w:ind w:firstLine="720"/>
        <w:jc w:val="both"/>
        <w:rPr>
          <w:sz w:val="18"/>
          <w:szCs w:val="18"/>
          <w:lang w:val="uk-UA"/>
        </w:rPr>
      </w:pPr>
      <w:r w:rsidRPr="004A6B1A">
        <w:rPr>
          <w:sz w:val="18"/>
          <w:szCs w:val="18"/>
          <w:lang w:val="uk-UA"/>
        </w:rPr>
        <w:t>Територіальний виборчий список місцевої організації політичної партії повинен включати не менше п’яти і не більше дванадцяти кандидатів у депутати.</w:t>
      </w:r>
    </w:p>
    <w:p w:rsidR="00E04E76" w:rsidRPr="004A6B1A" w:rsidRDefault="00E04E76" w:rsidP="004A6B1A">
      <w:pPr>
        <w:spacing w:after="0" w:line="240" w:lineRule="auto"/>
        <w:ind w:firstLine="720"/>
        <w:jc w:val="both"/>
        <w:rPr>
          <w:sz w:val="18"/>
          <w:szCs w:val="18"/>
          <w:lang w:val="uk-UA" w:eastAsia="ru-RU"/>
        </w:rPr>
      </w:pPr>
      <w:r w:rsidRPr="004A6B1A">
        <w:rPr>
          <w:sz w:val="18"/>
          <w:szCs w:val="18"/>
          <w:lang w:val="uk-UA" w:eastAsia="ru-RU"/>
        </w:rPr>
        <w:t>** Зазначаються відомості про наявність чи відсутність в особи судимості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порядку.</w:t>
      </w:r>
    </w:p>
    <w:p w:rsidR="00E04E76" w:rsidRPr="004A6B1A" w:rsidRDefault="00E04E76" w:rsidP="004A6B1A">
      <w:pPr>
        <w:spacing w:after="0" w:line="240" w:lineRule="auto"/>
        <w:ind w:firstLine="720"/>
        <w:jc w:val="both"/>
        <w:rPr>
          <w:color w:val="FF0000"/>
          <w:sz w:val="18"/>
          <w:szCs w:val="18"/>
          <w:lang w:val="uk-UA"/>
        </w:rPr>
      </w:pPr>
      <w:r w:rsidRPr="004A6B1A">
        <w:rPr>
          <w:sz w:val="18"/>
          <w:szCs w:val="18"/>
          <w:lang w:val="uk-UA"/>
        </w:rPr>
        <w:t>*** Підпис керівника місцевої організації політичної партії скріплюється печаткою місцевої організації політичної партії або відповідної місцевої організації політичної партії вищого рівня</w:t>
      </w:r>
      <w:r w:rsidRPr="004A6B1A">
        <w:rPr>
          <w:color w:val="FF0000"/>
          <w:sz w:val="18"/>
          <w:szCs w:val="18"/>
          <w:lang w:val="uk-UA"/>
        </w:rPr>
        <w:t>.</w:t>
      </w:r>
    </w:p>
    <w:p w:rsidR="00E04E76" w:rsidRPr="004A6B1A" w:rsidRDefault="00E04E76" w:rsidP="004A6B1A">
      <w:pPr>
        <w:spacing w:after="0" w:line="240" w:lineRule="auto"/>
        <w:ind w:firstLine="720"/>
        <w:jc w:val="both"/>
        <w:rPr>
          <w:sz w:val="24"/>
          <w:szCs w:val="18"/>
          <w:lang w:val="uk-UA"/>
        </w:rPr>
      </w:pPr>
    </w:p>
    <w:p w:rsidR="00E04E76" w:rsidRPr="004A6B1A" w:rsidRDefault="00E04E76" w:rsidP="00FB3428">
      <w:pPr>
        <w:spacing w:after="0" w:line="240" w:lineRule="auto"/>
        <w:jc w:val="both"/>
        <w:rPr>
          <w:b/>
          <w:i/>
          <w:sz w:val="24"/>
          <w:szCs w:val="24"/>
          <w:lang w:val="uk-UA" w:eastAsia="ru-RU"/>
        </w:rPr>
      </w:pPr>
      <w:r w:rsidRPr="004A6B1A">
        <w:rPr>
          <w:b/>
          <w:i/>
          <w:sz w:val="24"/>
          <w:szCs w:val="24"/>
          <w:lang w:val="uk-UA" w:eastAsia="ru-RU"/>
        </w:rPr>
        <w:t xml:space="preserve">          </w:t>
      </w:r>
    </w:p>
    <w:p w:rsidR="00E04E76" w:rsidRPr="00FB3428" w:rsidRDefault="00E04E76" w:rsidP="004A6B1A">
      <w:pPr>
        <w:rPr>
          <w:lang w:val="uk-UA"/>
        </w:rPr>
      </w:pPr>
    </w:p>
    <w:sectPr w:rsidR="00E04E76" w:rsidRPr="00FB3428" w:rsidSect="008747E4">
      <w:pgSz w:w="16838" w:h="11906" w:orient="landscape"/>
      <w:pgMar w:top="567" w:right="284" w:bottom="140" w:left="709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ED8"/>
    <w:multiLevelType w:val="multilevel"/>
    <w:tmpl w:val="35B6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862A1"/>
    <w:multiLevelType w:val="multilevel"/>
    <w:tmpl w:val="FD9A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66DCD"/>
    <w:multiLevelType w:val="multilevel"/>
    <w:tmpl w:val="4AB8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940CA"/>
    <w:multiLevelType w:val="multilevel"/>
    <w:tmpl w:val="84E6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50D8F"/>
    <w:multiLevelType w:val="multilevel"/>
    <w:tmpl w:val="BEC6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B5394B"/>
    <w:multiLevelType w:val="multilevel"/>
    <w:tmpl w:val="6B12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D13EC7"/>
    <w:multiLevelType w:val="multilevel"/>
    <w:tmpl w:val="217E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A362B"/>
    <w:multiLevelType w:val="multilevel"/>
    <w:tmpl w:val="8B98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30552B"/>
    <w:multiLevelType w:val="multilevel"/>
    <w:tmpl w:val="4B5A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3F492B"/>
    <w:multiLevelType w:val="multilevel"/>
    <w:tmpl w:val="4F969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9B8"/>
    <w:rsid w:val="000240A9"/>
    <w:rsid w:val="00094F7C"/>
    <w:rsid w:val="000C658D"/>
    <w:rsid w:val="000D4385"/>
    <w:rsid w:val="00104C12"/>
    <w:rsid w:val="00183152"/>
    <w:rsid w:val="001B4C39"/>
    <w:rsid w:val="001F6445"/>
    <w:rsid w:val="00264647"/>
    <w:rsid w:val="00277CD8"/>
    <w:rsid w:val="002B4F40"/>
    <w:rsid w:val="00346C79"/>
    <w:rsid w:val="003542F7"/>
    <w:rsid w:val="00375CEF"/>
    <w:rsid w:val="003B1D61"/>
    <w:rsid w:val="003C416E"/>
    <w:rsid w:val="003C4A4A"/>
    <w:rsid w:val="004039A2"/>
    <w:rsid w:val="00430CD5"/>
    <w:rsid w:val="00442C1A"/>
    <w:rsid w:val="00494D95"/>
    <w:rsid w:val="004A6B1A"/>
    <w:rsid w:val="004F0341"/>
    <w:rsid w:val="005250C1"/>
    <w:rsid w:val="0059355E"/>
    <w:rsid w:val="006174B7"/>
    <w:rsid w:val="00653321"/>
    <w:rsid w:val="00670349"/>
    <w:rsid w:val="006B30F8"/>
    <w:rsid w:val="006E581F"/>
    <w:rsid w:val="006F1368"/>
    <w:rsid w:val="007870B9"/>
    <w:rsid w:val="00842F67"/>
    <w:rsid w:val="008747E4"/>
    <w:rsid w:val="00932846"/>
    <w:rsid w:val="00953A08"/>
    <w:rsid w:val="00991281"/>
    <w:rsid w:val="00A3676D"/>
    <w:rsid w:val="00A75718"/>
    <w:rsid w:val="00AD3BC1"/>
    <w:rsid w:val="00B33902"/>
    <w:rsid w:val="00C22DFE"/>
    <w:rsid w:val="00C3518A"/>
    <w:rsid w:val="00CF52D3"/>
    <w:rsid w:val="00D02BB2"/>
    <w:rsid w:val="00D33711"/>
    <w:rsid w:val="00D34D0D"/>
    <w:rsid w:val="00D43D71"/>
    <w:rsid w:val="00D4647C"/>
    <w:rsid w:val="00D57ABF"/>
    <w:rsid w:val="00D75B79"/>
    <w:rsid w:val="00D82F6E"/>
    <w:rsid w:val="00DC175C"/>
    <w:rsid w:val="00E04E76"/>
    <w:rsid w:val="00E3417C"/>
    <w:rsid w:val="00E979B8"/>
    <w:rsid w:val="00F4070A"/>
    <w:rsid w:val="00FB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9B8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77CD8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277CD8"/>
    <w:rPr>
      <w:rFonts w:cs="Times New Roman"/>
      <w:color w:val="0000FF"/>
      <w:u w:val="single"/>
    </w:rPr>
  </w:style>
  <w:style w:type="character" w:customStyle="1" w:styleId="emoji">
    <w:name w:val="emoji"/>
    <w:basedOn w:val="DefaultParagraphFont"/>
    <w:uiPriority w:val="99"/>
    <w:rsid w:val="00277CD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D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3BC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F136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ormal0">
    <w:name w:val="normal"/>
    <w:uiPriority w:val="99"/>
    <w:rsid w:val="00D33711"/>
    <w:rPr>
      <w:rFonts w:ascii="Times New Roman" w:hAnsi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8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5795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795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0085796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794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00857963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70085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579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170085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579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9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9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9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57946">
          <w:marLeft w:val="0"/>
          <w:marRight w:val="0"/>
          <w:marTop w:val="240"/>
          <w:marBottom w:val="240"/>
          <w:divBdr>
            <w:top w:val="dashed" w:sz="6" w:space="6" w:color="A8BFD7"/>
            <w:left w:val="dashed" w:sz="6" w:space="6" w:color="A8BFD7"/>
            <w:bottom w:val="dashed" w:sz="6" w:space="6" w:color="A8BFD7"/>
            <w:right w:val="dashed" w:sz="6" w:space="6" w:color="A8BFD7"/>
          </w:divBdr>
        </w:div>
        <w:div w:id="1700857964">
          <w:marLeft w:val="1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79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5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455</Words>
  <Characters>2595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gi</dc:creator>
  <cp:keywords/>
  <dc:description/>
  <cp:lastModifiedBy>Microsoft Office</cp:lastModifiedBy>
  <cp:revision>3</cp:revision>
  <dcterms:created xsi:type="dcterms:W3CDTF">2020-09-29T07:04:00Z</dcterms:created>
  <dcterms:modified xsi:type="dcterms:W3CDTF">2020-09-29T07:42:00Z</dcterms:modified>
</cp:coreProperties>
</file>